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CE7" w:rsidRPr="003F6DD5" w:rsidRDefault="00305CE7" w:rsidP="000F64E5">
      <w:pPr>
        <w:spacing w:after="0" w:line="240" w:lineRule="auto"/>
        <w:rPr>
          <w:rFonts w:ascii="Times New Roman" w:hAnsi="Times New Roman"/>
          <w:sz w:val="24"/>
          <w:szCs w:val="24"/>
          <w:lang w:val="en-GB"/>
        </w:rPr>
      </w:pPr>
    </w:p>
    <w:tbl>
      <w:tblPr>
        <w:tblW w:w="14364" w:type="dxa"/>
        <w:tblLook w:val="04A0" w:firstRow="1" w:lastRow="0" w:firstColumn="1" w:lastColumn="0" w:noHBand="0" w:noVBand="1"/>
      </w:tblPr>
      <w:tblGrid>
        <w:gridCol w:w="4788"/>
        <w:gridCol w:w="4788"/>
        <w:gridCol w:w="4788"/>
      </w:tblGrid>
      <w:tr w:rsidR="003F6DD5" w:rsidRPr="003F6DD5" w:rsidTr="003F6DD5">
        <w:tc>
          <w:tcPr>
            <w:tcW w:w="4788" w:type="dxa"/>
          </w:tcPr>
          <w:p w:rsidR="003F6DD5" w:rsidRPr="003F6DD5" w:rsidRDefault="003F6DD5" w:rsidP="003F6DD5">
            <w:pPr>
              <w:suppressAutoHyphens/>
              <w:spacing w:after="0"/>
              <w:jc w:val="center"/>
              <w:rPr>
                <w:rFonts w:ascii="Times New Roman" w:hAnsi="Times New Roman"/>
                <w:b/>
                <w:sz w:val="24"/>
                <w:szCs w:val="24"/>
                <w:lang w:val="sq-AL" w:eastAsia="zh-CN"/>
              </w:rPr>
            </w:pPr>
            <w:r w:rsidRPr="003F6DD5">
              <w:rPr>
                <w:rFonts w:ascii="Times New Roman" w:hAnsi="Times New Roman"/>
                <w:b/>
                <w:sz w:val="24"/>
                <w:szCs w:val="24"/>
                <w:lang w:val="sq-AL" w:eastAsia="zh-CN"/>
              </w:rPr>
              <w:t>PROCESVERBAL</w:t>
            </w: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-Nga seanca e 8 (tetë) e rregullt e Këshillit të Komunës së Gostivarit, e mbajtur më datë 28.05.206 në sallën e Këshillit të Komunës së Gostivarit, me fillim në ora 12:00.</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-Seancën e tetë të Këshillit të Komunës së Gostivarit e hapi  dhe me atë kryesoi Valdet Xhaferi – Kryetar i Këshillit të Komunës së Gostivarit.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të Komunës së Gostivari konstatoi se në seancë janë të pranishëm shumica e anëtarëve të Këshillit dhe se Këshilli mund të vendosë në mënzrë të plotfuqishme.</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 xml:space="preserve">-Në seancën e tetë të Këshillit të Komunës së Gostivarit morrën pjesë 22 këshilltarë, përfaqësues të administratës komunale, përfaqësues të mediave dhe një përfaqësues i Shoqatës së Artistëve Figurativë të Maqedonisë së Veriut </w:t>
            </w:r>
            <w:r w:rsidRPr="003F6DD5">
              <w:rPr>
                <w:rFonts w:ascii="Times New Roman" w:eastAsia="Times New Roman" w:hAnsi="Times New Roman"/>
                <w:bCs/>
                <w:sz w:val="20"/>
                <w:szCs w:val="20"/>
              </w:rPr>
              <w:t>“Draudacum”.</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Valdet Xhaferi hapi diskutim në lidhje me procesverbalin e seancës së shtatë të rregullt të Këshillit të Komunës së Gostivarit.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-Pasi vërejtje dhe diskutime për procesverbalin e mbledhjes së shtatë të rregullt të Këshillit të Komunës së Gostivarit nuk kishte, i njëjti procesverbal i mbledhjes së shtatë u dha në votim dhe me 22 vota “për”</w:t>
            </w:r>
            <w:r w:rsidRPr="003F6DD5">
              <w:rPr>
                <w:rFonts w:ascii="Times New Roman" w:hAnsi="Times New Roman"/>
                <w:sz w:val="24"/>
                <w:szCs w:val="24"/>
                <w:lang w:val="mk-MK" w:eastAsia="zh-CN"/>
              </w:rPr>
              <w:t>,</w:t>
            </w:r>
            <w:r w:rsidRPr="003F6DD5">
              <w:rPr>
                <w:rFonts w:ascii="Times New Roman" w:hAnsi="Times New Roman"/>
                <w:sz w:val="24"/>
                <w:szCs w:val="24"/>
                <w:lang w:val="sq-AL" w:eastAsia="zh-CN"/>
              </w:rPr>
              <w:t xml:space="preserve"> u miratua nga ana e këshilltarëve.</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-Më pastaj Kryetari i Këshillit të Komunës së Gostivarit hapi diskutim për rendin e ditës të mbledhjes së tetë të Këshillit të Komunës së Gostivarit.</w:t>
            </w:r>
          </w:p>
          <w:p w:rsid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 xml:space="preserve">-Për të diskutuar u paraqitën këshilltari Sadri Saliu i cili kërkoi që të krijohet plan urbanistik për fshatin Çegran dhe e sqaroi pse është e </w:t>
            </w:r>
            <w:r w:rsidRPr="003F6DD5">
              <w:rPr>
                <w:rFonts w:ascii="Times New Roman" w:hAnsi="Times New Roman"/>
                <w:sz w:val="24"/>
                <w:szCs w:val="24"/>
                <w:lang w:val="sq-AL" w:eastAsia="zh-CN"/>
              </w:rPr>
              <w:lastRenderedPageBreak/>
              <w:t>nevojshme që të sillet plan urabnistik për fshatin Çegran.</w:t>
            </w:r>
          </w:p>
          <w:p w:rsid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-Për të diskutuar u paraqit edhe këshilltarja Xharie Elezi e cila propozoi edhe një pikë shtesë të rendit të ditës edhe atë propozoi pikën 15 të rendit të ditës, e cila përmbante propozim që të themelohet Këshilli Rinor Lokal në Komunën e Gostivarit.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-Për të diskutuar u paraqit edhe këshilltarja Daniela Trpevska e cila propozoi edhe tre pika shtesë për rendin e ditës edhe atë pikën 16, 17 dhe pikën 18.</w:t>
            </w:r>
          </w:p>
          <w:p w:rsidR="003F6DD5" w:rsidRPr="003F6DD5" w:rsidRDefault="003F6DD5" w:rsidP="003F6DD5">
            <w:pPr>
              <w:suppressAutoHyphens/>
              <w:spacing w:after="0"/>
              <w:jc w:val="both"/>
              <w:rPr>
                <w:rFonts w:ascii="Times New Roman" w:hAnsi="Times New Roman"/>
                <w:sz w:val="24"/>
                <w:szCs w:val="24"/>
                <w:lang w:eastAsia="zh-CN"/>
              </w:rPr>
            </w:pPr>
            <w:r w:rsidRPr="003F6DD5">
              <w:rPr>
                <w:rFonts w:ascii="Times New Roman" w:hAnsi="Times New Roman"/>
                <w:sz w:val="24"/>
                <w:szCs w:val="24"/>
                <w:lang w:val="sq-AL" w:eastAsia="zh-CN"/>
              </w:rPr>
              <w:t>Pika 16 e rendit të ditës e propozuar nga këshilltarja Daniella Tërpevska ishte Propozim-vendim për ndarjen e mjeteve financiare për SHKA “DRAUDACUM” Gostivar.</w:t>
            </w:r>
          </w:p>
          <w:p w:rsidR="003F6DD5" w:rsidRPr="003F6DD5" w:rsidRDefault="003F6DD5" w:rsidP="003F6DD5">
            <w:pPr>
              <w:suppressAutoHyphens/>
              <w:spacing w:after="0"/>
              <w:jc w:val="both"/>
              <w:rPr>
                <w:rFonts w:ascii="Times New Roman" w:hAnsi="Times New Roman"/>
                <w:sz w:val="24"/>
                <w:szCs w:val="24"/>
                <w:lang w:eastAsia="zh-CN"/>
              </w:rPr>
            </w:pPr>
            <w:r w:rsidRPr="003F6DD5">
              <w:rPr>
                <w:rFonts w:ascii="Times New Roman" w:hAnsi="Times New Roman"/>
                <w:sz w:val="24"/>
                <w:szCs w:val="24"/>
                <w:lang w:val="sq-AL" w:eastAsia="zh-CN"/>
              </w:rPr>
              <w:t>Pika 17 e rendit të ditës e propozuar nga këshilltarja Daniella Tërpevska ishte Propozim-vendim për ndarjen e mjeteve financiare për SHKA “JAHI HASANI” Gostivar.</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Pika 18 e rendit të ditës e propozuar nga këshilltarja Daniella T[rpevska ishte Propozim-vendim për ndryshim dhe plotësim të Buxhetit të Komunës së Gostivarit.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-Pikat shtesë të rendit të ditës kryetari Valdet Xhaferi i hodhi në votim dhe u miratuan nga ana e këshilltarëve me 22 vota “për”.</w:t>
            </w:r>
          </w:p>
          <w:p w:rsidR="003F6DD5" w:rsidRPr="003F6DD5" w:rsidRDefault="003F6DD5" w:rsidP="003F6DD5">
            <w:pPr>
              <w:suppressAutoHyphens/>
              <w:spacing w:after="0"/>
              <w:jc w:val="both"/>
              <w:rPr>
                <w:rFonts w:ascii="Times New Roman" w:hAnsi="Times New Roman"/>
                <w:sz w:val="24"/>
                <w:szCs w:val="24"/>
                <w:lang w:eastAsia="zh-CN"/>
              </w:rPr>
            </w:pPr>
            <w:r w:rsidRPr="003F6DD5">
              <w:rPr>
                <w:rFonts w:ascii="Times New Roman" w:hAnsi="Times New Roman"/>
                <w:sz w:val="24"/>
                <w:szCs w:val="24"/>
                <w:lang w:val="sq-AL" w:eastAsia="zh-CN"/>
              </w:rPr>
              <w:t>-Për punën e seancës së tetë të Këshillit të Komunës së Gostivarit kryetari Valdet Xhaferi propozoi këtë rend të ditës</w:t>
            </w:r>
            <w:r w:rsidRPr="003F6DD5">
              <w:rPr>
                <w:rFonts w:ascii="Times New Roman" w:hAnsi="Times New Roman"/>
                <w:sz w:val="24"/>
                <w:szCs w:val="24"/>
                <w:lang w:eastAsia="zh-CN"/>
              </w:rPr>
              <w:t>:</w:t>
            </w: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p>
          <w:p w:rsidR="00A64991" w:rsidRDefault="00A64991" w:rsidP="003F6DD5">
            <w:pPr>
              <w:suppressAutoHyphens/>
              <w:spacing w:after="0"/>
              <w:jc w:val="center"/>
              <w:rPr>
                <w:rFonts w:ascii="Times New Roman" w:hAnsi="Times New Roman"/>
                <w:b/>
                <w:sz w:val="24"/>
                <w:szCs w:val="24"/>
                <w:lang w:val="sq-AL" w:eastAsia="zh-CN"/>
              </w:rPr>
            </w:pPr>
          </w:p>
          <w:p w:rsidR="00A64991" w:rsidRDefault="00A64991" w:rsidP="003F6DD5">
            <w:pPr>
              <w:suppressAutoHyphens/>
              <w:spacing w:after="0"/>
              <w:jc w:val="center"/>
              <w:rPr>
                <w:rFonts w:ascii="Times New Roman" w:hAnsi="Times New Roman"/>
                <w:b/>
                <w:sz w:val="24"/>
                <w:szCs w:val="24"/>
                <w:lang w:val="sq-AL" w:eastAsia="zh-CN"/>
              </w:rPr>
            </w:pPr>
          </w:p>
          <w:p w:rsidR="00A64991" w:rsidRDefault="00A64991" w:rsidP="003F6DD5">
            <w:pPr>
              <w:suppressAutoHyphens/>
              <w:spacing w:after="0"/>
              <w:jc w:val="center"/>
              <w:rPr>
                <w:rFonts w:ascii="Times New Roman" w:hAnsi="Times New Roman"/>
                <w:b/>
                <w:sz w:val="24"/>
                <w:szCs w:val="24"/>
                <w:lang w:val="sq-AL" w:eastAsia="zh-CN"/>
              </w:rPr>
            </w:pPr>
          </w:p>
          <w:p w:rsidR="00A64991" w:rsidRDefault="00A64991" w:rsidP="003F6DD5">
            <w:pPr>
              <w:suppressAutoHyphens/>
              <w:spacing w:after="0"/>
              <w:jc w:val="center"/>
              <w:rPr>
                <w:rFonts w:ascii="Times New Roman" w:hAnsi="Times New Roman"/>
                <w:b/>
                <w:sz w:val="24"/>
                <w:szCs w:val="24"/>
                <w:lang w:val="sq-AL" w:eastAsia="zh-CN"/>
              </w:rPr>
            </w:pPr>
          </w:p>
          <w:p w:rsidR="00A64991" w:rsidRDefault="00A64991" w:rsidP="003F6DD5">
            <w:pPr>
              <w:suppressAutoHyphens/>
              <w:spacing w:after="0"/>
              <w:jc w:val="center"/>
              <w:rPr>
                <w:rFonts w:ascii="Times New Roman" w:hAnsi="Times New Roman"/>
                <w:b/>
                <w:sz w:val="24"/>
                <w:szCs w:val="24"/>
                <w:lang w:val="sq-AL" w:eastAsia="zh-CN"/>
              </w:rPr>
            </w:pPr>
          </w:p>
          <w:p w:rsidR="003F6DD5" w:rsidRPr="003F6DD5" w:rsidRDefault="003F6DD5" w:rsidP="003F6DD5">
            <w:pPr>
              <w:suppressAutoHyphens/>
              <w:spacing w:after="0"/>
              <w:jc w:val="center"/>
              <w:rPr>
                <w:rFonts w:ascii="Times New Roman" w:hAnsi="Times New Roman"/>
                <w:b/>
                <w:sz w:val="24"/>
                <w:szCs w:val="24"/>
                <w:lang w:val="sq-AL" w:eastAsia="zh-CN"/>
              </w:rPr>
            </w:pPr>
            <w:r w:rsidRPr="003F6DD5">
              <w:rPr>
                <w:rFonts w:ascii="Times New Roman" w:hAnsi="Times New Roman"/>
                <w:b/>
                <w:sz w:val="24"/>
                <w:szCs w:val="24"/>
                <w:lang w:val="sq-AL" w:eastAsia="zh-CN"/>
              </w:rPr>
              <w:lastRenderedPageBreak/>
              <w:t>REND DITE</w:t>
            </w:r>
          </w:p>
          <w:p w:rsidR="003F6DD5" w:rsidRPr="003F6DD5" w:rsidRDefault="003F6DD5" w:rsidP="003F6DD5">
            <w:pPr>
              <w:suppressAutoHyphens/>
              <w:spacing w:after="0"/>
              <w:rPr>
                <w:rFonts w:ascii="Times New Roman" w:hAnsi="Times New Roman"/>
                <w:b/>
                <w:sz w:val="24"/>
                <w:szCs w:val="24"/>
                <w:lang w:val="sq-AL" w:eastAsia="zh-CN"/>
              </w:rPr>
            </w:pPr>
          </w:p>
          <w:p w:rsidR="003F6DD5" w:rsidRPr="003F6DD5" w:rsidRDefault="003F6DD5" w:rsidP="003F6DD5">
            <w:pPr>
              <w:pStyle w:val="ListParagraph"/>
              <w:numPr>
                <w:ilvl w:val="0"/>
                <w:numId w:val="1"/>
              </w:numPr>
              <w:jc w:val="both"/>
              <w:rPr>
                <w:b/>
                <w:lang w:val="mk-MK"/>
              </w:rPr>
            </w:pPr>
            <w:r w:rsidRPr="003F6DD5">
              <w:rPr>
                <w:b/>
                <w:lang w:val="sq-AL"/>
              </w:rPr>
              <w:t>Propozim – VENDIM</w:t>
            </w:r>
            <w:r w:rsidRPr="003F6DD5">
              <w:rPr>
                <w:b/>
              </w:rPr>
              <w:t xml:space="preserve"> </w:t>
            </w:r>
            <w:r w:rsidRPr="003F6DD5">
              <w:rPr>
                <w:lang w:val="sq-AL"/>
              </w:rPr>
              <w:t>Për inkorporimin e objektit të ndërtuar pa leje në dokumentacionin e planit urbanistik</w:t>
            </w:r>
            <w:r w:rsidRPr="003F6DD5">
              <w:rPr>
                <w:b/>
                <w:bCs/>
                <w:sz w:val="21"/>
                <w:szCs w:val="21"/>
                <w:lang w:val="sq-AL"/>
              </w:rPr>
              <w:t xml:space="preserve"> Dritan Ramadani.</w:t>
            </w:r>
          </w:p>
          <w:p w:rsidR="003F6DD5" w:rsidRPr="003F6DD5" w:rsidRDefault="003F6DD5" w:rsidP="003F6DD5">
            <w:pPr>
              <w:pStyle w:val="ListParagraph"/>
              <w:jc w:val="both"/>
              <w:rPr>
                <w:b/>
                <w:lang w:val="mk-MK"/>
              </w:rPr>
            </w:pPr>
          </w:p>
          <w:p w:rsidR="003F6DD5" w:rsidRPr="003F6DD5" w:rsidRDefault="003F6DD5" w:rsidP="003F6DD5">
            <w:pPr>
              <w:pStyle w:val="ListParagraph"/>
              <w:numPr>
                <w:ilvl w:val="0"/>
                <w:numId w:val="1"/>
              </w:numPr>
              <w:jc w:val="both"/>
              <w:rPr>
                <w:b/>
                <w:lang w:val="mk-MK"/>
              </w:rPr>
            </w:pPr>
            <w:r w:rsidRPr="003F6DD5">
              <w:rPr>
                <w:b/>
                <w:lang w:val="sq-AL"/>
              </w:rPr>
              <w:t>Propozim – VENDIM</w:t>
            </w:r>
            <w:r w:rsidRPr="003F6DD5">
              <w:rPr>
                <w:b/>
              </w:rPr>
              <w:t xml:space="preserve"> </w:t>
            </w:r>
            <w:r w:rsidRPr="003F6DD5">
              <w:rPr>
                <w:lang w:val="sq-AL"/>
              </w:rPr>
              <w:t>Për inkorporimin e objektit të ndërtuar pa leje në dokumentacionin e planit urbanistik</w:t>
            </w:r>
            <w:r w:rsidRPr="003F6DD5">
              <w:rPr>
                <w:b/>
                <w:bCs/>
              </w:rPr>
              <w:t xml:space="preserve"> Adem</w:t>
            </w:r>
            <w:r w:rsidRPr="003F6DD5">
              <w:rPr>
                <w:b/>
                <w:bCs/>
                <w:sz w:val="21"/>
                <w:szCs w:val="21"/>
              </w:rPr>
              <w:t xml:space="preserve"> </w:t>
            </w:r>
            <w:r w:rsidRPr="003F6DD5">
              <w:rPr>
                <w:b/>
                <w:bCs/>
                <w:sz w:val="21"/>
                <w:szCs w:val="21"/>
                <w:lang w:val="sq-AL"/>
              </w:rPr>
              <w:t>Ramadani.</w:t>
            </w:r>
          </w:p>
          <w:p w:rsidR="003F6DD5" w:rsidRPr="003F6DD5" w:rsidRDefault="003F6DD5" w:rsidP="003F6DD5">
            <w:pPr>
              <w:pStyle w:val="ListParagraph"/>
              <w:jc w:val="both"/>
              <w:rPr>
                <w:b/>
                <w:lang w:val="mk-MK"/>
              </w:rPr>
            </w:pPr>
          </w:p>
          <w:p w:rsidR="003F6DD5" w:rsidRPr="003F6DD5" w:rsidRDefault="003F6DD5" w:rsidP="003F6DD5">
            <w:pPr>
              <w:pStyle w:val="ListParagraph"/>
              <w:numPr>
                <w:ilvl w:val="0"/>
                <w:numId w:val="1"/>
              </w:numPr>
              <w:jc w:val="both"/>
              <w:rPr>
                <w:lang w:val="sq-AL"/>
              </w:rPr>
            </w:pPr>
            <w:r w:rsidRPr="003F6DD5">
              <w:rPr>
                <w:b/>
                <w:lang w:val="sq-AL"/>
              </w:rPr>
              <w:t>Propozim – VENDIM</w:t>
            </w:r>
            <w:r w:rsidRPr="003F6DD5">
              <w:rPr>
                <w:b/>
              </w:rPr>
              <w:t xml:space="preserve"> </w:t>
            </w:r>
            <w:r w:rsidRPr="003F6DD5">
              <w:rPr>
                <w:lang w:val="sq-AL"/>
              </w:rPr>
              <w:t xml:space="preserve">për miratimin e  </w:t>
            </w:r>
            <w:r w:rsidRPr="003F6DD5">
              <w:rPr>
                <w:highlight w:val="white"/>
                <w:lang w:val="sq-AL"/>
              </w:rPr>
              <w:t xml:space="preserve"> Planit Detal Urbanistik për pjesë të Blok 10 – Njësia Urbane “B”- Dutllëk, KK Gostivar 2, ndryshimi dhe plotësimi</w:t>
            </w:r>
            <w:r w:rsidRPr="003F6DD5">
              <w:rPr>
                <w:b/>
                <w:lang w:val="sq-AL"/>
              </w:rPr>
              <w:t xml:space="preserve"> - </w:t>
            </w:r>
            <w:r w:rsidRPr="003F6DD5">
              <w:rPr>
                <w:lang w:val="sq-AL"/>
              </w:rPr>
              <w:t xml:space="preserve">Komuna e Gostivari,  periudha planore  </w:t>
            </w:r>
            <w:r w:rsidRPr="003F6DD5">
              <w:rPr>
                <w:b/>
                <w:bCs/>
                <w:lang w:val="sq-AL"/>
              </w:rPr>
              <w:t>2022 -</w:t>
            </w:r>
            <w:r w:rsidRPr="003F6DD5">
              <w:rPr>
                <w:b/>
                <w:bCs/>
                <w:lang w:val="mk-MK"/>
              </w:rPr>
              <w:t xml:space="preserve">  </w:t>
            </w:r>
            <w:r w:rsidRPr="003F6DD5">
              <w:rPr>
                <w:b/>
                <w:bCs/>
                <w:lang w:val="sq-AL"/>
              </w:rPr>
              <w:t xml:space="preserve">2027 </w:t>
            </w:r>
            <w:r w:rsidRPr="003F6DD5">
              <w:rPr>
                <w:lang w:val="sq-AL"/>
              </w:rPr>
              <w:t>vit.</w:t>
            </w:r>
          </w:p>
          <w:p w:rsidR="003F6DD5" w:rsidRPr="003F6DD5" w:rsidRDefault="003F6DD5" w:rsidP="003F6DD5">
            <w:pPr>
              <w:pStyle w:val="ListParagraph"/>
              <w:jc w:val="both"/>
              <w:rPr>
                <w:lang w:val="sq-AL"/>
              </w:rPr>
            </w:pPr>
          </w:p>
          <w:p w:rsidR="003F6DD5" w:rsidRPr="003F6DD5" w:rsidRDefault="003F6DD5" w:rsidP="003F6DD5">
            <w:pPr>
              <w:pStyle w:val="ListParagraph"/>
              <w:numPr>
                <w:ilvl w:val="0"/>
                <w:numId w:val="1"/>
              </w:numPr>
              <w:jc w:val="both"/>
              <w:rPr>
                <w:lang w:val="sq-AL"/>
              </w:rPr>
            </w:pPr>
            <w:r w:rsidRPr="003F6DD5">
              <w:rPr>
                <w:b/>
                <w:lang w:val="sq-AL"/>
              </w:rPr>
              <w:t>Propozim – VENDIM</w:t>
            </w:r>
            <w:r w:rsidRPr="003F6DD5">
              <w:rPr>
                <w:b/>
              </w:rPr>
              <w:t xml:space="preserve"> </w:t>
            </w:r>
            <w:r w:rsidRPr="003F6DD5">
              <w:rPr>
                <w:lang w:val="sq-AL"/>
              </w:rPr>
              <w:t xml:space="preserve">për sjelljen e  Projektit Urbanistik me planin për parcealizim, për formimin e një parcele ndërtimore nga dy parcela ndërtimore dhe dispozicionin e sipërfaqes për ndërtim në PN 7.123 dhe PN 7.124 nga PDU për Bllok 7 - KK Gostivar </w:t>
            </w:r>
            <w:r w:rsidRPr="003F6DD5">
              <w:rPr>
                <w:lang w:val="mk-MK"/>
              </w:rPr>
              <w:t>1</w:t>
            </w:r>
            <w:r w:rsidRPr="003F6DD5">
              <w:rPr>
                <w:lang w:val="sq-AL"/>
              </w:rPr>
              <w:t xml:space="preserve">, </w:t>
            </w:r>
            <w:r w:rsidRPr="003F6DD5">
              <w:rPr>
                <w:lang w:val="mk-MK"/>
              </w:rPr>
              <w:t>(</w:t>
            </w:r>
            <w:r w:rsidRPr="003F6DD5">
              <w:rPr>
                <w:i/>
                <w:iCs/>
                <w:lang w:val="sq-AL"/>
              </w:rPr>
              <w:t xml:space="preserve">destinimi A2 - </w:t>
            </w:r>
            <w:r w:rsidRPr="003F6DD5">
              <w:rPr>
                <w:i/>
                <w:iCs/>
              </w:rPr>
              <w:t>N</w:t>
            </w:r>
            <w:r w:rsidRPr="003F6DD5">
              <w:rPr>
                <w:i/>
                <w:iCs/>
                <w:lang w:val="sq-AL"/>
              </w:rPr>
              <w:t>dërtesa për banim</w:t>
            </w:r>
            <w:r w:rsidRPr="003F6DD5">
              <w:rPr>
                <w:i/>
                <w:iCs/>
                <w:lang w:val="mk-MK"/>
              </w:rPr>
              <w:t>)</w:t>
            </w:r>
            <w:r w:rsidRPr="003F6DD5">
              <w:rPr>
                <w:lang w:val="mk-MK"/>
              </w:rPr>
              <w:t xml:space="preserve"> </w:t>
            </w:r>
            <w:r w:rsidRPr="003F6DD5">
              <w:rPr>
                <w:i/>
                <w:iCs/>
                <w:lang w:val="sq-AL"/>
              </w:rPr>
              <w:t xml:space="preserve">– </w:t>
            </w:r>
            <w:r w:rsidRPr="003F6DD5">
              <w:rPr>
                <w:lang w:val="sq-AL"/>
              </w:rPr>
              <w:t>Komuna e Gostivarit.</w:t>
            </w:r>
          </w:p>
          <w:p w:rsidR="003F6DD5" w:rsidRPr="003F6DD5" w:rsidRDefault="003F6DD5" w:rsidP="003F6DD5">
            <w:pPr>
              <w:pStyle w:val="ListParagraph"/>
              <w:jc w:val="both"/>
              <w:rPr>
                <w:lang w:val="sq-AL"/>
              </w:rPr>
            </w:pPr>
          </w:p>
          <w:p w:rsidR="003F6DD5" w:rsidRPr="003F6DD5" w:rsidRDefault="003F6DD5" w:rsidP="003F6DD5">
            <w:pPr>
              <w:pStyle w:val="ListParagraph"/>
              <w:numPr>
                <w:ilvl w:val="0"/>
                <w:numId w:val="1"/>
              </w:numPr>
              <w:jc w:val="both"/>
              <w:rPr>
                <w:sz w:val="21"/>
                <w:szCs w:val="21"/>
                <w:lang w:val="sq-AL"/>
              </w:rPr>
            </w:pPr>
            <w:r w:rsidRPr="003F6DD5">
              <w:rPr>
                <w:b/>
                <w:sz w:val="21"/>
                <w:szCs w:val="21"/>
                <w:lang w:val="sq-AL"/>
              </w:rPr>
              <w:t xml:space="preserve">PROPOZIM-VENDIM </w:t>
            </w:r>
            <w:r w:rsidRPr="003F6DD5">
              <w:rPr>
                <w:sz w:val="21"/>
                <w:szCs w:val="21"/>
                <w:lang w:val="sq-AL"/>
              </w:rPr>
              <w:t xml:space="preserve">për përmirsim teknik </w:t>
            </w:r>
            <w:r w:rsidRPr="003F6DD5">
              <w:rPr>
                <w:sz w:val="22"/>
                <w:szCs w:val="22"/>
                <w:lang w:val="sq-AL"/>
              </w:rPr>
              <w:t>në PJESËN TABELARE të ndryshimit dhe plotësimit të PDU për një pjesë të Bllok 24 - Gostivar , me nr.tekn. 19</w:t>
            </w:r>
            <w:r w:rsidRPr="003F6DD5">
              <w:rPr>
                <w:iCs/>
                <w:color w:val="000000"/>
                <w:sz w:val="22"/>
                <w:szCs w:val="22"/>
                <w:lang w:val="mk-MK"/>
              </w:rPr>
              <w:t>/</w:t>
            </w:r>
            <w:r w:rsidRPr="003F6DD5">
              <w:rPr>
                <w:iCs/>
                <w:color w:val="000000"/>
                <w:sz w:val="22"/>
                <w:szCs w:val="22"/>
                <w:lang w:val="sq-AL"/>
              </w:rPr>
              <w:t>10</w:t>
            </w:r>
            <w:r w:rsidRPr="003F6DD5">
              <w:rPr>
                <w:iCs/>
                <w:color w:val="000000"/>
                <w:sz w:val="22"/>
                <w:szCs w:val="22"/>
                <w:lang w:val="mk-MK"/>
              </w:rPr>
              <w:t xml:space="preserve"> , </w:t>
            </w:r>
            <w:r w:rsidRPr="003F6DD5">
              <w:rPr>
                <w:iCs/>
                <w:color w:val="000000"/>
                <w:sz w:val="22"/>
                <w:szCs w:val="22"/>
                <w:lang w:val="sq-AL"/>
              </w:rPr>
              <w:t>sjellur me Vendim të Komunës së Gostivarit nr.07-882/1 dt. 28.06.2011 vit.</w:t>
            </w:r>
          </w:p>
          <w:p w:rsidR="003F6DD5" w:rsidRDefault="003F6DD5" w:rsidP="003F6DD5">
            <w:pPr>
              <w:pStyle w:val="ListParagraph"/>
              <w:jc w:val="both"/>
              <w:rPr>
                <w:sz w:val="21"/>
                <w:szCs w:val="21"/>
                <w:lang w:val="sq-AL"/>
              </w:rPr>
            </w:pPr>
          </w:p>
          <w:p w:rsidR="003F6DD5" w:rsidRPr="003F6DD5" w:rsidRDefault="003F6DD5" w:rsidP="003F6DD5">
            <w:pPr>
              <w:pStyle w:val="ListParagraph"/>
              <w:jc w:val="both"/>
              <w:rPr>
                <w:sz w:val="21"/>
                <w:szCs w:val="21"/>
                <w:lang w:val="sq-AL"/>
              </w:rPr>
            </w:pPr>
          </w:p>
          <w:p w:rsidR="003F6DD5" w:rsidRPr="003F6DD5" w:rsidRDefault="003F6DD5" w:rsidP="003F6DD5">
            <w:pPr>
              <w:pStyle w:val="ListParagraph"/>
              <w:numPr>
                <w:ilvl w:val="0"/>
                <w:numId w:val="1"/>
              </w:numPr>
              <w:suppressAutoHyphens w:val="0"/>
              <w:jc w:val="both"/>
              <w:rPr>
                <w:bCs/>
                <w:lang w:val="sq-AL"/>
              </w:rPr>
            </w:pPr>
            <w:r w:rsidRPr="003F6DD5">
              <w:rPr>
                <w:b/>
                <w:sz w:val="21"/>
                <w:szCs w:val="21"/>
                <w:lang w:val="sq-AL"/>
              </w:rPr>
              <w:t>PROPOZIM</w:t>
            </w:r>
            <w:r w:rsidRPr="003F6DD5">
              <w:rPr>
                <w:rFonts w:eastAsia="Calibri"/>
                <w:b/>
                <w:bCs/>
                <w:color w:val="auto"/>
                <w:lang w:val="sq-AL" w:eastAsia="en-US"/>
              </w:rPr>
              <w:t>-AKTVENDIM</w:t>
            </w:r>
            <w:r w:rsidRPr="003F6DD5">
              <w:rPr>
                <w:rFonts w:eastAsia="Calibri"/>
                <w:b/>
                <w:bCs/>
                <w:color w:val="auto"/>
                <w:lang w:val="mk-MK" w:eastAsia="en-US"/>
              </w:rPr>
              <w:t xml:space="preserve"> </w:t>
            </w:r>
            <w:r w:rsidRPr="003F6DD5">
              <w:rPr>
                <w:bCs/>
                <w:lang w:val="sq-AL"/>
              </w:rPr>
              <w:t>për shkarkim dhe emërim të anëtarëve të Këshillit Drejtues të Ndërmarrjes Publike për ekonomizim me sallën sportive "Rinia".</w:t>
            </w:r>
          </w:p>
          <w:p w:rsidR="003F6DD5" w:rsidRDefault="003F6DD5" w:rsidP="003F6DD5">
            <w:pPr>
              <w:pStyle w:val="ListParagraph"/>
              <w:suppressAutoHyphens w:val="0"/>
              <w:jc w:val="both"/>
              <w:rPr>
                <w:bCs/>
                <w:lang w:val="sq-AL"/>
              </w:rPr>
            </w:pPr>
          </w:p>
          <w:p w:rsidR="00A64991" w:rsidRPr="003F6DD5" w:rsidRDefault="00A64991" w:rsidP="003F6DD5">
            <w:pPr>
              <w:pStyle w:val="ListParagraph"/>
              <w:suppressAutoHyphens w:val="0"/>
              <w:jc w:val="both"/>
              <w:rPr>
                <w:bCs/>
                <w:lang w:val="sq-AL"/>
              </w:rPr>
            </w:pPr>
          </w:p>
          <w:p w:rsidR="003F6DD5" w:rsidRPr="003F6DD5" w:rsidRDefault="003F6DD5" w:rsidP="003F6DD5">
            <w:pPr>
              <w:pStyle w:val="ListParagraph"/>
              <w:numPr>
                <w:ilvl w:val="0"/>
                <w:numId w:val="1"/>
              </w:numPr>
              <w:jc w:val="both"/>
              <w:rPr>
                <w:b/>
              </w:rPr>
            </w:pPr>
            <w:r w:rsidRPr="003F6DD5">
              <w:rPr>
                <w:b/>
                <w:sz w:val="21"/>
                <w:szCs w:val="21"/>
                <w:lang w:val="sq-AL"/>
              </w:rPr>
              <w:lastRenderedPageBreak/>
              <w:t>PROPOZIM</w:t>
            </w:r>
            <w:r w:rsidRPr="003F6DD5">
              <w:rPr>
                <w:rFonts w:eastAsia="Calibri"/>
                <w:b/>
                <w:bCs/>
                <w:color w:val="auto"/>
                <w:lang w:val="sq-AL" w:eastAsia="en-US"/>
              </w:rPr>
              <w:t>-</w:t>
            </w:r>
            <w:r w:rsidRPr="003F6DD5">
              <w:rPr>
                <w:b/>
                <w:bCs/>
                <w:lang w:val="sq-AL"/>
              </w:rPr>
              <w:t>AKTVENDIM</w:t>
            </w:r>
            <w:r w:rsidRPr="003F6DD5">
              <w:rPr>
                <w:b/>
                <w:bCs/>
                <w:lang w:val="mk-MK"/>
              </w:rPr>
              <w:t xml:space="preserve"> </w:t>
            </w:r>
            <w:r w:rsidRPr="003F6DD5">
              <w:rPr>
                <w:lang w:val="mk-MK"/>
              </w:rPr>
              <w:t>р</w:t>
            </w:r>
            <w:r w:rsidRPr="003F6DD5">
              <w:t xml:space="preserve">ër shkarkim dhe emërim të anëtareve të Këshillit për kontroll të punës materialo-financiare të </w:t>
            </w:r>
            <w:r w:rsidRPr="003F6DD5">
              <w:rPr>
                <w:lang w:val="mk-MK"/>
              </w:rPr>
              <w:t xml:space="preserve"> Ndërmarrjes Publike për ekonomizim me sallën sportive “RINIA” GOSTIVAR</w:t>
            </w:r>
            <w:r w:rsidRPr="003F6DD5">
              <w:t>.</w:t>
            </w:r>
          </w:p>
          <w:p w:rsidR="003F6DD5" w:rsidRPr="003F6DD5" w:rsidRDefault="003F6DD5" w:rsidP="003F6DD5">
            <w:pPr>
              <w:pStyle w:val="ListParagraph"/>
              <w:jc w:val="both"/>
              <w:rPr>
                <w:b/>
              </w:rPr>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AKTVENDIM</w:t>
            </w:r>
            <w:r w:rsidRPr="003F6DD5">
              <w:rPr>
                <w:b/>
                <w:bCs/>
                <w:lang w:val="mk-MK"/>
              </w:rPr>
              <w:t xml:space="preserve"> </w:t>
            </w:r>
            <w:r w:rsidRPr="003F6DD5">
              <w:t>Për shkarkim dhe emërim të anëtarit të Këshillit  Drejtues të SHFK “Ismail Qemali”-Gostivar.</w:t>
            </w: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AKTVENDIM</w:t>
            </w:r>
            <w:r w:rsidRPr="003F6DD5">
              <w:rPr>
                <w:b/>
                <w:bCs/>
                <w:lang w:val="mk-MK"/>
              </w:rPr>
              <w:t xml:space="preserve"> </w:t>
            </w:r>
            <w:r w:rsidRPr="003F6DD5">
              <w:t>Për shkarkim dhe emërim të anëtarëve të Këshillit  Drejtues të SHMTK “Gostivar”-Gostivar.</w:t>
            </w: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AKTVENDIM</w:t>
            </w:r>
            <w:r w:rsidRPr="003F6DD5">
              <w:rPr>
                <w:b/>
                <w:bCs/>
                <w:lang w:val="mk-MK"/>
              </w:rPr>
              <w:t xml:space="preserve"> </w:t>
            </w:r>
            <w:r w:rsidRPr="003F6DD5">
              <w:rPr>
                <w:lang w:val="mk-MK"/>
              </w:rPr>
              <w:t>P</w:t>
            </w:r>
            <w:r w:rsidRPr="003F6DD5">
              <w:t xml:space="preserve">ër shkarkim dhe emërim të Këshillit  Drejtues të ndërmarrjes publike </w:t>
            </w:r>
            <w:r w:rsidRPr="003F6DD5">
              <w:rPr>
                <w:lang w:val="mk-MK"/>
              </w:rPr>
              <w:t>“</w:t>
            </w:r>
            <w:r w:rsidRPr="003F6DD5">
              <w:t>Komunalec” Gostivar.</w:t>
            </w: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AKTVENDIM</w:t>
            </w:r>
            <w:r w:rsidRPr="003F6DD5">
              <w:rPr>
                <w:b/>
                <w:bCs/>
                <w:lang w:val="mk-MK"/>
              </w:rPr>
              <w:t xml:space="preserve"> </w:t>
            </w:r>
            <w:r w:rsidRPr="003F6DD5">
              <w:t>Për shkarkim dhe emërim të anëtarëve të Këshillit  Drejtues të SHMKM “Gostivar”-Gostivar.</w:t>
            </w: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AKTVENDIM</w:t>
            </w:r>
            <w:r w:rsidRPr="003F6DD5">
              <w:rPr>
                <w:b/>
                <w:bCs/>
                <w:lang w:val="mk-MK"/>
              </w:rPr>
              <w:t xml:space="preserve"> </w:t>
            </w:r>
            <w:r w:rsidRPr="003F6DD5">
              <w:t>Për shkarkim dhe emërim të anëtarit të Këshillit  Drejtues të SHMK “Gostivar”-Gostivar.</w:t>
            </w:r>
          </w:p>
          <w:p w:rsidR="003F6DD5" w:rsidRDefault="003F6DD5" w:rsidP="003F6DD5">
            <w:pPr>
              <w:pStyle w:val="ListParagraph"/>
              <w:jc w:val="both"/>
            </w:pP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b/>
                <w:bCs/>
                <w:lang w:val="sq-AL"/>
              </w:rPr>
              <w:t>VENDIM</w:t>
            </w:r>
            <w:r w:rsidRPr="003F6DD5">
              <w:rPr>
                <w:lang w:val="mk-MK"/>
              </w:rPr>
              <w:t xml:space="preserve"> </w:t>
            </w:r>
            <w:r w:rsidRPr="003F6DD5">
              <w:rPr>
                <w:lang w:val="sq-AL"/>
              </w:rPr>
              <w:t xml:space="preserve">për </w:t>
            </w:r>
            <w:r w:rsidRPr="003F6DD5">
              <w:t>ndarjen e mjeteve financiare p</w:t>
            </w:r>
            <w:r w:rsidRPr="003F6DD5">
              <w:rPr>
                <w:lang w:val="sq-AL"/>
              </w:rPr>
              <w:t xml:space="preserve">ër </w:t>
            </w:r>
            <w:r w:rsidRPr="003F6DD5">
              <w:rPr>
                <w:lang w:val="mk-MK"/>
              </w:rPr>
              <w:t xml:space="preserve"> </w:t>
            </w:r>
            <w:r w:rsidRPr="003F6DD5">
              <w:t>SHKA “OTHELO”-Gostivar.</w:t>
            </w:r>
          </w:p>
          <w:p w:rsidR="003F6DD5" w:rsidRDefault="003F6DD5" w:rsidP="003F6DD5">
            <w:pPr>
              <w:pStyle w:val="ListParagraph"/>
              <w:jc w:val="both"/>
            </w:pP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rFonts w:eastAsia="Calibri"/>
                <w:b/>
                <w:bCs/>
                <w:color w:val="auto"/>
                <w:lang w:eastAsia="en-US"/>
              </w:rPr>
              <w:t xml:space="preserve">Konkluzion </w:t>
            </w:r>
            <w:r w:rsidRPr="003F6DD5">
              <w:t>për dhënie pëlqim Vendimit të Këshillit Drejtues të NP “Komunalec”- Gostivar, për miratimin e Raporti</w:t>
            </w:r>
            <w:r w:rsidRPr="003F6DD5">
              <w:rPr>
                <w:lang w:val="mk-MK"/>
              </w:rPr>
              <w:t xml:space="preserve">t financiar </w:t>
            </w:r>
            <w:r w:rsidRPr="003F6DD5">
              <w:t xml:space="preserve"> Gostivar, me gjendjen e </w:t>
            </w:r>
            <w:r w:rsidRPr="003F6DD5">
              <w:rPr>
                <w:b/>
              </w:rPr>
              <w:t>01.01.2026-31.03.2026.</w:t>
            </w: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lang w:val="sq-AL"/>
              </w:rPr>
              <w:lastRenderedPageBreak/>
              <w:t>PROPOZIM</w:t>
            </w:r>
            <w:r w:rsidRPr="003F6DD5">
              <w:rPr>
                <w:rFonts w:eastAsia="Calibri"/>
                <w:b/>
                <w:bCs/>
                <w:lang w:val="sq-AL" w:eastAsia="en-US"/>
              </w:rPr>
              <w:t>-</w:t>
            </w:r>
            <w:r w:rsidRPr="003F6DD5">
              <w:rPr>
                <w:b/>
              </w:rPr>
              <w:t xml:space="preserve">VENDIM  </w:t>
            </w:r>
            <w:r w:rsidRPr="003F6DD5">
              <w:t>për themelimin e Këshillit Rinor Lokal në Komunën e Gostivarit.</w:t>
            </w: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VENDIM</w:t>
            </w:r>
            <w:r w:rsidRPr="003F6DD5">
              <w:rPr>
                <w:lang w:val="mk-MK"/>
              </w:rPr>
              <w:t xml:space="preserve"> </w:t>
            </w:r>
            <w:r w:rsidRPr="003F6DD5">
              <w:rPr>
                <w:lang w:val="sq-AL"/>
              </w:rPr>
              <w:t xml:space="preserve">për </w:t>
            </w:r>
            <w:r w:rsidRPr="003F6DD5">
              <w:t>ndarjen e mjeteve financiare p</w:t>
            </w:r>
            <w:r w:rsidRPr="003F6DD5">
              <w:rPr>
                <w:lang w:val="sq-AL"/>
              </w:rPr>
              <w:t xml:space="preserve">ër </w:t>
            </w:r>
            <w:r w:rsidRPr="003F6DD5">
              <w:rPr>
                <w:lang w:val="mk-MK"/>
              </w:rPr>
              <w:t xml:space="preserve"> </w:t>
            </w:r>
            <w:r w:rsidRPr="003F6DD5">
              <w:t>SHKA “DRAUDACUM”-Gostivar.</w:t>
            </w: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sz w:val="21"/>
                <w:szCs w:val="21"/>
                <w:lang w:val="sq-AL"/>
              </w:rPr>
              <w:t>PROPOZIM</w:t>
            </w:r>
            <w:r w:rsidRPr="003F6DD5">
              <w:rPr>
                <w:rFonts w:eastAsia="Calibri"/>
                <w:b/>
                <w:bCs/>
                <w:color w:val="auto"/>
                <w:lang w:val="sq-AL" w:eastAsia="en-US"/>
              </w:rPr>
              <w:t>-</w:t>
            </w:r>
            <w:r w:rsidRPr="003F6DD5">
              <w:rPr>
                <w:b/>
                <w:bCs/>
                <w:lang w:val="sq-AL"/>
              </w:rPr>
              <w:t>VENDIM</w:t>
            </w:r>
            <w:r w:rsidRPr="003F6DD5">
              <w:rPr>
                <w:lang w:val="mk-MK"/>
              </w:rPr>
              <w:t xml:space="preserve"> </w:t>
            </w:r>
            <w:r w:rsidRPr="003F6DD5">
              <w:rPr>
                <w:lang w:val="sq-AL"/>
              </w:rPr>
              <w:t xml:space="preserve">për </w:t>
            </w:r>
            <w:r w:rsidRPr="003F6DD5">
              <w:t>ndarjen e mjeteve financiare p</w:t>
            </w:r>
            <w:r w:rsidRPr="003F6DD5">
              <w:rPr>
                <w:lang w:val="sq-AL"/>
              </w:rPr>
              <w:t xml:space="preserve">ër </w:t>
            </w:r>
            <w:r w:rsidRPr="003F6DD5">
              <w:rPr>
                <w:lang w:val="mk-MK"/>
              </w:rPr>
              <w:t xml:space="preserve"> </w:t>
            </w:r>
            <w:r w:rsidRPr="003F6DD5">
              <w:t>SHKA “JAHI HASANI”-Gostivar.</w:t>
            </w:r>
          </w:p>
          <w:p w:rsidR="003F6DD5" w:rsidRDefault="003F6DD5" w:rsidP="003F6DD5">
            <w:pPr>
              <w:pStyle w:val="ListParagraph"/>
              <w:jc w:val="both"/>
            </w:pPr>
          </w:p>
          <w:p w:rsidR="003F6DD5" w:rsidRPr="003F6DD5" w:rsidRDefault="003F6DD5" w:rsidP="003F6DD5">
            <w:pPr>
              <w:pStyle w:val="ListParagraph"/>
              <w:jc w:val="both"/>
            </w:pPr>
          </w:p>
          <w:p w:rsidR="003F6DD5" w:rsidRPr="003F6DD5" w:rsidRDefault="003F6DD5" w:rsidP="003F6DD5">
            <w:pPr>
              <w:pStyle w:val="ListParagraph"/>
              <w:numPr>
                <w:ilvl w:val="0"/>
                <w:numId w:val="1"/>
              </w:numPr>
              <w:jc w:val="both"/>
            </w:pPr>
            <w:r w:rsidRPr="003F6DD5">
              <w:rPr>
                <w:b/>
                <w:bCs/>
              </w:rPr>
              <w:t>Propozim-Vendim</w:t>
            </w:r>
            <w:r w:rsidRPr="003F6DD5">
              <w:t xml:space="preserve"> per ndryshim dhe plotësim të Buxhetit të Komunës.</w:t>
            </w:r>
          </w:p>
          <w:p w:rsidR="003F6DD5" w:rsidRPr="003F6DD5" w:rsidRDefault="003F6DD5" w:rsidP="003F6DD5">
            <w:pPr>
              <w:pStyle w:val="ListParagraph"/>
              <w:jc w:val="both"/>
              <w:rPr>
                <w:highlight w:val="yellow"/>
              </w:rPr>
            </w:pPr>
          </w:p>
          <w:p w:rsidR="00751615" w:rsidRPr="00A64991" w:rsidRDefault="003F6DD5" w:rsidP="003F6DD5">
            <w:pPr>
              <w:pStyle w:val="ListParagraph"/>
              <w:numPr>
                <w:ilvl w:val="0"/>
                <w:numId w:val="1"/>
              </w:numPr>
              <w:jc w:val="both"/>
            </w:pPr>
            <w:r w:rsidRPr="003F6DD5">
              <w:rPr>
                <w:b/>
                <w:sz w:val="22"/>
                <w:szCs w:val="22"/>
                <w:lang w:val="sq-AL"/>
              </w:rPr>
              <w:t>Të</w:t>
            </w:r>
            <w:r w:rsidRPr="003F6DD5">
              <w:rPr>
                <w:sz w:val="22"/>
                <w:szCs w:val="22"/>
                <w:lang w:val="sq-AL"/>
              </w:rPr>
              <w:t xml:space="preserve"> </w:t>
            </w:r>
            <w:r w:rsidRPr="003F6DD5">
              <w:rPr>
                <w:b/>
                <w:sz w:val="22"/>
                <w:szCs w:val="22"/>
                <w:lang w:val="sq-AL"/>
              </w:rPr>
              <w:t>ndryshme.</w:t>
            </w:r>
          </w:p>
          <w:p w:rsidR="00A64991" w:rsidRDefault="00A64991" w:rsidP="003F6DD5">
            <w:pPr>
              <w:suppressAutoHyphens/>
              <w:spacing w:after="0"/>
              <w:jc w:val="both"/>
              <w:rPr>
                <w:rFonts w:ascii="Times New Roman" w:hAnsi="Times New Roman"/>
                <w:sz w:val="24"/>
                <w:szCs w:val="24"/>
                <w:lang w:val="mk-MK"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mk-MK" w:eastAsia="zh-CN"/>
              </w:rPr>
              <w:t>-</w:t>
            </w:r>
            <w:r w:rsidRPr="003F6DD5">
              <w:rPr>
                <w:rFonts w:ascii="Times New Roman" w:hAnsi="Times New Roman"/>
                <w:sz w:val="24"/>
                <w:szCs w:val="24"/>
                <w:lang w:val="sq-AL" w:eastAsia="zh-CN"/>
              </w:rPr>
              <w:t xml:space="preserve">Pasi që propozime tjera nuk kishte, rendi i ditës u dha në votim nga ana e kryetarit Valdet Xhaferi dhe me </w:t>
            </w:r>
            <w:r w:rsidRPr="003F6DD5">
              <w:rPr>
                <w:rFonts w:ascii="Times New Roman" w:hAnsi="Times New Roman"/>
                <w:sz w:val="24"/>
                <w:szCs w:val="24"/>
                <w:lang w:val="mk-MK" w:eastAsia="zh-CN"/>
              </w:rPr>
              <w:t>22</w:t>
            </w:r>
            <w:r w:rsidRPr="003F6DD5">
              <w:rPr>
                <w:rFonts w:ascii="Times New Roman" w:hAnsi="Times New Roman"/>
                <w:sz w:val="24"/>
                <w:szCs w:val="24"/>
                <w:lang w:val="sq-AL" w:eastAsia="zh-CN"/>
              </w:rPr>
              <w:t xml:space="preserve"> vota “për”,  asnjë </w:t>
            </w:r>
            <w:r w:rsidRPr="003F6DD5">
              <w:rPr>
                <w:rFonts w:ascii="Times New Roman" w:hAnsi="Times New Roman"/>
                <w:sz w:val="24"/>
                <w:szCs w:val="24"/>
                <w:lang w:val="mk-MK" w:eastAsia="zh-CN"/>
              </w:rPr>
              <w:t>“</w:t>
            </w:r>
            <w:r w:rsidRPr="003F6DD5">
              <w:rPr>
                <w:rFonts w:ascii="Times New Roman" w:hAnsi="Times New Roman"/>
                <w:sz w:val="24"/>
                <w:szCs w:val="24"/>
                <w:lang w:val="sq-AL" w:eastAsia="zh-CN"/>
              </w:rPr>
              <w:t xml:space="preserve">kundër” dhe asnjë “të </w:t>
            </w:r>
            <w:r w:rsidRPr="003F6DD5">
              <w:rPr>
                <w:rFonts w:ascii="Times New Roman" w:hAnsi="Times New Roman"/>
                <w:sz w:val="24"/>
                <w:szCs w:val="24"/>
                <w:lang w:val="mk-MK" w:eastAsia="zh-CN"/>
              </w:rPr>
              <w:t xml:space="preserve"> </w:t>
            </w:r>
            <w:r w:rsidRPr="003F6DD5">
              <w:rPr>
                <w:rFonts w:ascii="Times New Roman" w:hAnsi="Times New Roman"/>
                <w:sz w:val="24"/>
                <w:szCs w:val="24"/>
                <w:lang w:val="sq-AL" w:eastAsia="zh-CN"/>
              </w:rPr>
              <w:t>përmbajtur</w:t>
            </w:r>
            <w:r w:rsidRPr="003F6DD5">
              <w:rPr>
                <w:rFonts w:ascii="Times New Roman" w:hAnsi="Times New Roman"/>
                <w:sz w:val="24"/>
                <w:szCs w:val="24"/>
                <w:lang w:val="mk-MK" w:eastAsia="zh-CN"/>
              </w:rPr>
              <w:t>“,</w:t>
            </w:r>
            <w:r w:rsidRPr="003F6DD5">
              <w:rPr>
                <w:rFonts w:ascii="Times New Roman" w:hAnsi="Times New Roman"/>
                <w:sz w:val="24"/>
                <w:szCs w:val="24"/>
                <w:lang w:val="sq-AL" w:eastAsia="zh-CN"/>
              </w:rPr>
              <w:t xml:space="preserve"> u miratua nga këshilltarët.</w:t>
            </w: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pStyle w:val="ListParagraph"/>
              <w:numPr>
                <w:ilvl w:val="0"/>
                <w:numId w:val="2"/>
              </w:numPr>
              <w:rPr>
                <w:b/>
                <w:lang w:val="mk-MK"/>
              </w:rPr>
            </w:pPr>
            <w:r w:rsidRPr="003F6DD5">
              <w:rPr>
                <w:b/>
                <w:lang w:val="sq-AL"/>
              </w:rPr>
              <w:t>Propozim – VENDIM</w:t>
            </w:r>
            <w:r w:rsidRPr="003F6DD5">
              <w:rPr>
                <w:b/>
              </w:rPr>
              <w:t xml:space="preserve"> </w:t>
            </w:r>
            <w:r w:rsidRPr="003F6DD5">
              <w:rPr>
                <w:lang w:val="sq-AL"/>
              </w:rPr>
              <w:t>Për inkorporimin e objektit të ndërtuar pa leje në dokumentacionin e planit urbanistik</w:t>
            </w:r>
            <w:r w:rsidRPr="003F6DD5">
              <w:rPr>
                <w:b/>
                <w:bCs/>
                <w:lang w:val="sq-AL"/>
              </w:rPr>
              <w:t xml:space="preserve"> Dritan Ramadani.</w:t>
            </w:r>
          </w:p>
          <w:p w:rsidR="003F6DD5" w:rsidRPr="003F6DD5" w:rsidRDefault="003F6DD5" w:rsidP="003F6DD5">
            <w:pPr>
              <w:pStyle w:val="ListParagraph"/>
              <w:rPr>
                <w:b/>
                <w:lang w:val="mk-MK"/>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parë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parë të rendit të ditës dha përfaqësuesi i sektorit të urbanizmit nga Komuna e Gostivarit.</w:t>
            </w:r>
          </w:p>
          <w:p w:rsidR="003F6DD5" w:rsidRPr="003F6DD5" w:rsidRDefault="003F6DD5" w:rsidP="003F6DD5">
            <w:pPr>
              <w:suppressAutoHyphens/>
              <w:spacing w:after="0"/>
              <w:ind w:right="57"/>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parë e rendit të ditës u dha në votim dhe me 19 vota “për” dhe me 3 vota ”të përmabjtur” u miratua nga ana e  këshilltarëve.</w:t>
            </w: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rPr>
                <w:b/>
                <w:lang w:val="mk-MK"/>
              </w:rPr>
            </w:pPr>
            <w:r w:rsidRPr="003F6DD5">
              <w:rPr>
                <w:b/>
                <w:lang w:val="sq-AL"/>
              </w:rPr>
              <w:lastRenderedPageBreak/>
              <w:t>Propozim – VENDIM</w:t>
            </w:r>
            <w:r w:rsidRPr="003F6DD5">
              <w:rPr>
                <w:b/>
              </w:rPr>
              <w:t xml:space="preserve"> </w:t>
            </w:r>
            <w:r w:rsidRPr="003F6DD5">
              <w:rPr>
                <w:lang w:val="sq-AL"/>
              </w:rPr>
              <w:t>Për inkorporimin e objektit të ndërtuar pa leje në dokumentacionin e planit urbanistik</w:t>
            </w:r>
            <w:r w:rsidRPr="003F6DD5">
              <w:rPr>
                <w:b/>
                <w:bCs/>
              </w:rPr>
              <w:t xml:space="preserve"> Adem</w:t>
            </w:r>
            <w:r w:rsidRPr="003F6DD5">
              <w:rPr>
                <w:b/>
                <w:bCs/>
                <w:sz w:val="21"/>
                <w:szCs w:val="21"/>
              </w:rPr>
              <w:t xml:space="preserve"> </w:t>
            </w:r>
            <w:r w:rsidRPr="003F6DD5">
              <w:rPr>
                <w:b/>
                <w:bCs/>
                <w:sz w:val="21"/>
                <w:szCs w:val="21"/>
                <w:lang w:val="sq-AL"/>
              </w:rPr>
              <w:t>Ramadani.</w:t>
            </w:r>
          </w:p>
          <w:p w:rsidR="003F6DD5" w:rsidRPr="003F6DD5" w:rsidRDefault="003F6DD5" w:rsidP="003F6DD5">
            <w:pPr>
              <w:pStyle w:val="ListParagraph"/>
              <w:jc w:val="both"/>
              <w:rPr>
                <w:b/>
                <w:lang w:val="mk-MK"/>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dytë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dytë të rendit të ditës dha përfaqësuesi i sektorit të urbanizmit nga Komuna e Gostivarit.</w:t>
            </w:r>
          </w:p>
          <w:p w:rsidR="003F6DD5" w:rsidRPr="003F6DD5" w:rsidRDefault="003F6DD5" w:rsidP="003F6DD5">
            <w:pPr>
              <w:suppressAutoHyphens/>
              <w:spacing w:after="0"/>
              <w:ind w:right="57"/>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dytë e rendit të ditës u dha në votim dhe me 19 vota “për” dhe me 3 vota ”të përmabjtur” u miratua nga ana e  këshilltarëve.</w:t>
            </w:r>
          </w:p>
          <w:p w:rsidR="003F6DD5" w:rsidRPr="003F6DD5" w:rsidRDefault="003F6DD5" w:rsidP="003F6DD5">
            <w:pPr>
              <w:suppressAutoHyphens/>
              <w:spacing w:after="0"/>
              <w:ind w:right="57"/>
              <w:jc w:val="both"/>
              <w:rPr>
                <w:rFonts w:ascii="Times New Roman" w:hAnsi="Times New Roman"/>
                <w:sz w:val="24"/>
                <w:szCs w:val="24"/>
                <w:lang w:val="sq-AL" w:eastAsia="zh-CN"/>
              </w:rPr>
            </w:pPr>
          </w:p>
          <w:p w:rsidR="003F6DD5" w:rsidRPr="007509D3" w:rsidRDefault="003F6DD5" w:rsidP="003F6DD5">
            <w:pPr>
              <w:pStyle w:val="ListParagraph"/>
              <w:numPr>
                <w:ilvl w:val="0"/>
                <w:numId w:val="2"/>
              </w:numPr>
              <w:jc w:val="both"/>
              <w:rPr>
                <w:lang w:val="sq-AL"/>
              </w:rPr>
            </w:pPr>
            <w:r w:rsidRPr="003F6DD5">
              <w:rPr>
                <w:b/>
                <w:lang w:val="sq-AL"/>
              </w:rPr>
              <w:t>Propozim – VENDIM</w:t>
            </w:r>
            <w:r w:rsidRPr="003F6DD5">
              <w:rPr>
                <w:b/>
              </w:rPr>
              <w:t xml:space="preserve"> </w:t>
            </w:r>
            <w:r w:rsidRPr="003F6DD5">
              <w:rPr>
                <w:lang w:val="sq-AL"/>
              </w:rPr>
              <w:t xml:space="preserve">Për </w:t>
            </w:r>
            <w:r w:rsidRPr="003F6DD5">
              <w:rPr>
                <w:b/>
                <w:bCs/>
                <w:lang w:val="sq-AL"/>
              </w:rPr>
              <w:t>miratimin</w:t>
            </w:r>
            <w:r w:rsidRPr="003F6DD5">
              <w:rPr>
                <w:lang w:val="sq-AL"/>
              </w:rPr>
              <w:t xml:space="preserve"> e  </w:t>
            </w:r>
            <w:r w:rsidRPr="003F6DD5">
              <w:rPr>
                <w:b/>
                <w:bCs/>
                <w:highlight w:val="white"/>
                <w:lang w:val="sq-AL"/>
              </w:rPr>
              <w:t xml:space="preserve"> Planit Detal Urbanistik për pjesë të Blok 10 – Njësia Urbane “B”- Dutllok</w:t>
            </w:r>
            <w:r w:rsidRPr="003F6DD5">
              <w:rPr>
                <w:b/>
                <w:highlight w:val="white"/>
                <w:lang w:val="sq-AL"/>
              </w:rPr>
              <w:t>, KK Gostivar 2, n</w:t>
            </w:r>
            <w:r w:rsidRPr="003F6DD5">
              <w:rPr>
                <w:b/>
                <w:bCs/>
                <w:highlight w:val="white"/>
                <w:lang w:val="sq-AL"/>
              </w:rPr>
              <w:t>dryshimi dhe plotësimi</w:t>
            </w:r>
            <w:r w:rsidRPr="003F6DD5">
              <w:rPr>
                <w:b/>
                <w:bCs/>
                <w:lang w:val="sq-AL"/>
              </w:rPr>
              <w:t xml:space="preserve"> </w:t>
            </w:r>
            <w:r w:rsidRPr="003F6DD5">
              <w:rPr>
                <w:lang w:val="sq-AL"/>
              </w:rPr>
              <w:t xml:space="preserve">Komuna e Gostivari,  periudha planore  </w:t>
            </w:r>
            <w:r w:rsidRPr="003F6DD5">
              <w:rPr>
                <w:b/>
                <w:bCs/>
                <w:lang w:val="sq-AL"/>
              </w:rPr>
              <w:t>2022 -</w:t>
            </w:r>
            <w:r w:rsidRPr="003F6DD5">
              <w:rPr>
                <w:b/>
                <w:bCs/>
                <w:lang w:val="mk-MK"/>
              </w:rPr>
              <w:t xml:space="preserve">  </w:t>
            </w:r>
            <w:r w:rsidRPr="003F6DD5">
              <w:rPr>
                <w:b/>
                <w:bCs/>
                <w:lang w:val="sq-AL"/>
              </w:rPr>
              <w:t xml:space="preserve">2027 </w:t>
            </w:r>
            <w:r w:rsidRPr="003F6DD5">
              <w:rPr>
                <w:lang w:val="sq-AL"/>
              </w:rPr>
              <w:t>vit.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tretë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tretë të rendit të ditës dha përfaqësuesi i sektorit të urbanizmit nga Komuna e Gostivarit.</w:t>
            </w:r>
          </w:p>
          <w:p w:rsidR="003F6DD5" w:rsidRPr="003F6DD5" w:rsidRDefault="003F6DD5" w:rsidP="003F6DD5">
            <w:pPr>
              <w:suppressAutoHyphens/>
              <w:spacing w:after="0"/>
              <w:ind w:right="57"/>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tretë e rendit të ditës u dha në votim dhe me 19 vota “për” dhe me 3 vota ”të përmabjtur” u miratua nga ana e  këshilltarëve.</w:t>
            </w:r>
          </w:p>
          <w:p w:rsidR="003F6DD5" w:rsidRPr="003F6DD5" w:rsidRDefault="003F6DD5" w:rsidP="003F6DD5">
            <w:pPr>
              <w:jc w:val="both"/>
              <w:rPr>
                <w:rFonts w:ascii="Times New Roman" w:hAnsi="Times New Roman"/>
                <w:lang w:val="sq-AL"/>
              </w:rPr>
            </w:pPr>
          </w:p>
          <w:p w:rsidR="003F6DD5" w:rsidRPr="007509D3" w:rsidRDefault="003F6DD5" w:rsidP="003F6DD5">
            <w:pPr>
              <w:pStyle w:val="ListParagraph"/>
              <w:numPr>
                <w:ilvl w:val="0"/>
                <w:numId w:val="2"/>
              </w:numPr>
              <w:jc w:val="both"/>
              <w:rPr>
                <w:lang w:val="sq-AL"/>
              </w:rPr>
            </w:pPr>
            <w:r w:rsidRPr="003F6DD5">
              <w:rPr>
                <w:b/>
                <w:lang w:val="sq-AL"/>
              </w:rPr>
              <w:t>Propozim – VENDIM</w:t>
            </w:r>
            <w:r w:rsidRPr="003F6DD5">
              <w:rPr>
                <w:b/>
              </w:rPr>
              <w:t xml:space="preserve"> </w:t>
            </w:r>
            <w:r w:rsidRPr="003F6DD5">
              <w:rPr>
                <w:lang w:val="sq-AL"/>
              </w:rPr>
              <w:t xml:space="preserve">Për </w:t>
            </w:r>
            <w:r w:rsidRPr="003F6DD5">
              <w:rPr>
                <w:b/>
                <w:bCs/>
                <w:lang w:val="sq-AL"/>
              </w:rPr>
              <w:t>sjelljen</w:t>
            </w:r>
            <w:r w:rsidRPr="003F6DD5">
              <w:rPr>
                <w:lang w:val="sq-AL"/>
              </w:rPr>
              <w:t xml:space="preserve"> e </w:t>
            </w:r>
            <w:r w:rsidRPr="003F6DD5">
              <w:rPr>
                <w:b/>
                <w:bCs/>
                <w:lang w:val="sq-AL"/>
              </w:rPr>
              <w:t xml:space="preserve"> Projektit Urbanistik me planin për parcealizim, për formimin e një parcele ndërtimore nga dy parcela ndërtimore dhe dispozicionin e sipërfaqes për ndërtim në PN 7.123 dhe PN 7.124 nga PDU për Bllok 7 - KK Gostivar </w:t>
            </w:r>
            <w:r w:rsidRPr="003F6DD5">
              <w:rPr>
                <w:b/>
                <w:bCs/>
                <w:lang w:val="mk-MK"/>
              </w:rPr>
              <w:t>1</w:t>
            </w:r>
            <w:r w:rsidRPr="003F6DD5">
              <w:rPr>
                <w:b/>
                <w:bCs/>
                <w:lang w:val="sq-AL"/>
              </w:rPr>
              <w:t xml:space="preserve">, </w:t>
            </w:r>
            <w:r w:rsidRPr="003F6DD5">
              <w:rPr>
                <w:b/>
                <w:bCs/>
                <w:lang w:val="mk-MK"/>
              </w:rPr>
              <w:t>(</w:t>
            </w:r>
            <w:r w:rsidRPr="003F6DD5">
              <w:rPr>
                <w:b/>
                <w:bCs/>
                <w:i/>
                <w:iCs/>
                <w:lang w:val="sq-AL"/>
              </w:rPr>
              <w:t xml:space="preserve">destinimi A2 - </w:t>
            </w:r>
            <w:r w:rsidRPr="003F6DD5">
              <w:rPr>
                <w:b/>
                <w:bCs/>
                <w:i/>
                <w:iCs/>
              </w:rPr>
              <w:t>N</w:t>
            </w:r>
            <w:r w:rsidRPr="003F6DD5">
              <w:rPr>
                <w:b/>
                <w:bCs/>
                <w:i/>
                <w:iCs/>
                <w:lang w:val="sq-AL"/>
              </w:rPr>
              <w:t>dërtesa për banim</w:t>
            </w:r>
            <w:r w:rsidRPr="003F6DD5">
              <w:rPr>
                <w:b/>
                <w:bCs/>
                <w:i/>
                <w:iCs/>
                <w:lang w:val="mk-MK"/>
              </w:rPr>
              <w:t>)</w:t>
            </w:r>
            <w:r w:rsidRPr="003F6DD5">
              <w:rPr>
                <w:b/>
                <w:bCs/>
                <w:lang w:val="mk-MK"/>
              </w:rPr>
              <w:t xml:space="preserve"> </w:t>
            </w:r>
            <w:r w:rsidRPr="003F6DD5">
              <w:rPr>
                <w:b/>
                <w:bCs/>
                <w:i/>
                <w:iCs/>
                <w:lang w:val="sq-AL"/>
              </w:rPr>
              <w:t xml:space="preserve">– </w:t>
            </w:r>
            <w:r w:rsidRPr="003F6DD5">
              <w:rPr>
                <w:b/>
                <w:bCs/>
                <w:lang w:val="sq-AL"/>
              </w:rPr>
              <w:t>Komuna e Gostivarit</w:t>
            </w:r>
            <w:r w:rsidRPr="003F6DD5">
              <w:rPr>
                <w:lang w:val="sq-AL"/>
              </w:rPr>
              <w: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lastRenderedPageBreak/>
              <w:t>-Kryetari i Këshillit hapi diskutim për pikën e katërt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katërt të rendit të ditës dha përfaqësuesi i sektorit të urbanizmit nga Komuna e Gostivarit.</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katërt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rPr>
                <w:sz w:val="21"/>
                <w:szCs w:val="21"/>
                <w:lang w:val="sq-AL"/>
              </w:rPr>
            </w:pPr>
            <w:r w:rsidRPr="003F6DD5">
              <w:rPr>
                <w:b/>
                <w:sz w:val="21"/>
                <w:szCs w:val="21"/>
                <w:lang w:val="sq-AL"/>
              </w:rPr>
              <w:t xml:space="preserve">PROPOZIM-VENDIM </w:t>
            </w:r>
            <w:r w:rsidRPr="003F6DD5">
              <w:rPr>
                <w:sz w:val="21"/>
                <w:szCs w:val="21"/>
                <w:lang w:val="sq-AL"/>
              </w:rPr>
              <w:t xml:space="preserve">Për kryerjen e </w:t>
            </w:r>
            <w:r w:rsidRPr="003F6DD5">
              <w:rPr>
                <w:b/>
                <w:bCs/>
                <w:sz w:val="21"/>
                <w:szCs w:val="21"/>
                <w:lang w:val="sq-AL"/>
              </w:rPr>
              <w:t>Përmirsim Teknik</w:t>
            </w:r>
            <w:r w:rsidRPr="003F6DD5">
              <w:rPr>
                <w:b/>
                <w:sz w:val="21"/>
                <w:szCs w:val="21"/>
                <w:lang w:val="sq-AL"/>
              </w:rPr>
              <w:t xml:space="preserve"> </w:t>
            </w:r>
            <w:r w:rsidRPr="003F6DD5">
              <w:rPr>
                <w:b/>
                <w:bCs/>
                <w:sz w:val="22"/>
                <w:szCs w:val="22"/>
                <w:lang w:val="sq-AL"/>
              </w:rPr>
              <w:t>në PJESËN TABELARE të ndryshimit dhe plotsimit të PDU për pjesë të Bllok 24 - Gostivar</w:t>
            </w:r>
            <w:r w:rsidRPr="003F6DD5">
              <w:rPr>
                <w:b/>
                <w:sz w:val="22"/>
                <w:szCs w:val="22"/>
                <w:lang w:val="sq-AL"/>
              </w:rPr>
              <w:t xml:space="preserve"> ,</w:t>
            </w:r>
            <w:r w:rsidRPr="003F6DD5">
              <w:rPr>
                <w:b/>
                <w:bCs/>
                <w:sz w:val="22"/>
                <w:szCs w:val="22"/>
                <w:lang w:val="sq-AL"/>
              </w:rPr>
              <w:t xml:space="preserve"> </w:t>
            </w:r>
            <w:r w:rsidRPr="003F6DD5">
              <w:rPr>
                <w:sz w:val="22"/>
                <w:szCs w:val="22"/>
                <w:lang w:val="sq-AL"/>
              </w:rPr>
              <w:t>me nr.tekn. 19</w:t>
            </w:r>
            <w:r w:rsidRPr="003F6DD5">
              <w:rPr>
                <w:iCs/>
                <w:color w:val="000000"/>
                <w:sz w:val="22"/>
                <w:szCs w:val="22"/>
                <w:lang w:val="mk-MK"/>
              </w:rPr>
              <w:t>/</w:t>
            </w:r>
            <w:r w:rsidRPr="003F6DD5">
              <w:rPr>
                <w:iCs/>
                <w:color w:val="000000"/>
                <w:sz w:val="22"/>
                <w:szCs w:val="22"/>
                <w:lang w:val="sq-AL"/>
              </w:rPr>
              <w:t>10</w:t>
            </w:r>
            <w:r w:rsidRPr="003F6DD5">
              <w:rPr>
                <w:iCs/>
                <w:color w:val="000000"/>
                <w:sz w:val="22"/>
                <w:szCs w:val="22"/>
                <w:lang w:val="mk-MK"/>
              </w:rPr>
              <w:t xml:space="preserve"> , </w:t>
            </w:r>
            <w:r w:rsidRPr="003F6DD5">
              <w:rPr>
                <w:iCs/>
                <w:color w:val="000000"/>
                <w:sz w:val="22"/>
                <w:szCs w:val="22"/>
                <w:lang w:val="sq-AL"/>
              </w:rPr>
              <w:t>sjellur me Vendim të Komunës së Gostivarit nr.07-882/1 dt. 28.06.2011 vit.</w:t>
            </w:r>
          </w:p>
          <w:p w:rsidR="003F6DD5" w:rsidRPr="003F6DD5" w:rsidRDefault="003F6DD5" w:rsidP="003F6DD5">
            <w:pPr>
              <w:pStyle w:val="ListParagraph"/>
              <w:jc w:val="both"/>
              <w:rPr>
                <w:sz w:val="21"/>
                <w:szCs w:val="21"/>
                <w:lang w:val="sq-AL"/>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pestë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pestë të rendit të ditës dha përfaqësuesi i sektorit të urbanizmit nga Komuna e Gostivarit.</w:t>
            </w:r>
          </w:p>
          <w:p w:rsid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pestë e rendit të ditës u dha në votim dhe me 19 vota “për” dhe me 3 vota ”të përmabjtur” u miratua nga ana e  këshilltarëve.</w:t>
            </w:r>
          </w:p>
          <w:p w:rsidR="003F6DD5" w:rsidRDefault="003F6DD5" w:rsidP="003F6DD5">
            <w:pPr>
              <w:suppressAutoHyphens/>
              <w:spacing w:after="0"/>
              <w:rPr>
                <w:rFonts w:ascii="Times New Roman" w:hAnsi="Times New Roman"/>
                <w:sz w:val="24"/>
                <w:szCs w:val="24"/>
                <w:lang w:val="sq-AL" w:eastAsia="zh-CN"/>
              </w:rPr>
            </w:pPr>
          </w:p>
          <w:p w:rsidR="003F6DD5" w:rsidRDefault="003F6DD5" w:rsidP="003F6DD5">
            <w:pPr>
              <w:suppressAutoHyphens/>
              <w:spacing w:after="0"/>
              <w:rPr>
                <w:rFonts w:ascii="Times New Roman" w:hAnsi="Times New Roman"/>
                <w:sz w:val="24"/>
                <w:szCs w:val="24"/>
                <w:lang w:val="sq-AL" w:eastAsia="zh-CN"/>
              </w:rPr>
            </w:pPr>
          </w:p>
          <w:p w:rsidR="003F6DD5" w:rsidRPr="007509D3" w:rsidRDefault="003F6DD5" w:rsidP="007509D3">
            <w:pPr>
              <w:pStyle w:val="ListParagraph"/>
              <w:numPr>
                <w:ilvl w:val="0"/>
                <w:numId w:val="2"/>
              </w:numPr>
              <w:suppressAutoHyphens w:val="0"/>
              <w:jc w:val="both"/>
              <w:rPr>
                <w:bCs/>
                <w:lang w:val="sq-AL"/>
              </w:rPr>
            </w:pPr>
            <w:r w:rsidRPr="003F6DD5">
              <w:rPr>
                <w:b/>
                <w:sz w:val="21"/>
                <w:szCs w:val="21"/>
                <w:lang w:val="sq-AL"/>
              </w:rPr>
              <w:t>PROPOZIM</w:t>
            </w:r>
            <w:r w:rsidRPr="003F6DD5">
              <w:rPr>
                <w:rFonts w:eastAsia="Calibri"/>
                <w:b/>
                <w:bCs/>
                <w:color w:val="auto"/>
                <w:lang w:val="sq-AL" w:eastAsia="en-US"/>
              </w:rPr>
              <w:t xml:space="preserve"> AKTVENDIM</w:t>
            </w:r>
            <w:r w:rsidRPr="003F6DD5">
              <w:rPr>
                <w:rFonts w:eastAsia="Calibri"/>
                <w:b/>
                <w:bCs/>
                <w:color w:val="auto"/>
                <w:lang w:val="mk-MK" w:eastAsia="en-US"/>
              </w:rPr>
              <w:t xml:space="preserve"> </w:t>
            </w:r>
            <w:r w:rsidRPr="003F6DD5">
              <w:rPr>
                <w:bCs/>
                <w:lang w:val="sq-AL"/>
              </w:rPr>
              <w:t>Për shkarkim dhe emërim të anëtarëve të Këshillit Drejtues të Ndërmarrjes Publike për ekonomizim me sallën sportive "Rinia".</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gjashtë të rendit të ditës.</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gjashtë të rendit të ditës dha këshilltarja Xharie Elezi e cila është edhe kryetare e Komisionit për çështjet e mandatit, zgjedhje dhe emërime.</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lastRenderedPageBreak/>
              <w:t>-Pas sqarimit, pika e gjashtë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7509D3" w:rsidRDefault="003F6DD5" w:rsidP="003F6DD5">
            <w:pPr>
              <w:pStyle w:val="ListParagraph"/>
              <w:numPr>
                <w:ilvl w:val="0"/>
                <w:numId w:val="2"/>
              </w:numPr>
              <w:jc w:val="both"/>
              <w:rPr>
                <w:b/>
              </w:rPr>
            </w:pPr>
            <w:r w:rsidRPr="003F6DD5">
              <w:rPr>
                <w:b/>
                <w:sz w:val="21"/>
                <w:szCs w:val="21"/>
                <w:lang w:val="sq-AL"/>
              </w:rPr>
              <w:t>PROPOZIM</w:t>
            </w:r>
            <w:r w:rsidRPr="003F6DD5">
              <w:rPr>
                <w:rFonts w:eastAsia="Calibri"/>
                <w:b/>
                <w:bCs/>
                <w:color w:val="auto"/>
                <w:lang w:val="sq-AL" w:eastAsia="en-US"/>
              </w:rPr>
              <w:t xml:space="preserve"> </w:t>
            </w:r>
            <w:r w:rsidRPr="003F6DD5">
              <w:rPr>
                <w:b/>
                <w:bCs/>
                <w:lang w:val="sq-AL"/>
              </w:rPr>
              <w:t>AKTVENDIM</w:t>
            </w:r>
            <w:r w:rsidRPr="003F6DD5">
              <w:rPr>
                <w:b/>
                <w:bCs/>
                <w:lang w:val="mk-MK"/>
              </w:rPr>
              <w:t xml:space="preserve"> </w:t>
            </w:r>
            <w:r w:rsidRPr="003F6DD5">
              <w:rPr>
                <w:lang w:val="mk-MK"/>
              </w:rPr>
              <w:t>р</w:t>
            </w:r>
            <w:r w:rsidRPr="003F6DD5">
              <w:t xml:space="preserve">ër shkarkim dhe emërim të anëtareve të Këshillit për kontroll të punës materialo-financiare të </w:t>
            </w:r>
            <w:r w:rsidRPr="003F6DD5">
              <w:rPr>
                <w:lang w:val="mk-MK"/>
              </w:rPr>
              <w:t xml:space="preserve"> Ndërmarrjes Publike për ekonomizim me sallën sportive “RINIA” GOSTIVAR</w:t>
            </w:r>
            <w:r w:rsidRPr="003F6DD5">
              <w: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shtatë të rendit të ditës.</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shtatë të rendit të ditës dha këshilltarja Xharie Elezi e cila është edhe kryetare e Komisionit për çështjet e mandatit, zgjedhje dhe emërime.</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shtatë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b/>
                <w:bCs/>
                <w:lang w:val="sq-AL"/>
              </w:rPr>
              <w:t>AKTVENDIM</w:t>
            </w:r>
            <w:r w:rsidRPr="003F6DD5">
              <w:rPr>
                <w:b/>
                <w:bCs/>
                <w:lang w:val="mk-MK"/>
              </w:rPr>
              <w:t xml:space="preserve"> </w:t>
            </w:r>
            <w:r w:rsidRPr="003F6DD5">
              <w:t>për shkarkim dhe emërim të anëtarit të Këshillit  Drejtues të SHFK “Ismail Qemali”-Gostivar.</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tetë të rendit të ditës.</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tetë të rendit të ditës dha këshilltarja Xharie Elezi e cila është edhe kryetare e Komisionit për çështjet e mandatit, zgjedhje dhe emërime.</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tetë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Default="003F6DD5" w:rsidP="003F6DD5">
            <w:pPr>
              <w:suppressAutoHyphens/>
              <w:spacing w:after="0"/>
              <w:rPr>
                <w:rFonts w:ascii="Times New Roman" w:hAnsi="Times New Roman"/>
                <w:b/>
                <w:sz w:val="24"/>
                <w:szCs w:val="24"/>
                <w:lang w:val="sq-AL" w:eastAsia="zh-CN"/>
              </w:rPr>
            </w:pPr>
          </w:p>
          <w:p w:rsidR="003F6DD5" w:rsidRPr="003F6DD5" w:rsidRDefault="003F6DD5" w:rsidP="003F6DD5">
            <w:pPr>
              <w:suppressAutoHyphens/>
              <w:spacing w:after="0"/>
              <w:rPr>
                <w:rFonts w:ascii="Times New Roman" w:hAnsi="Times New Roman"/>
                <w:b/>
                <w:sz w:val="24"/>
                <w:szCs w:val="24"/>
                <w:lang w:val="sq-AL" w:eastAsia="zh-CN"/>
              </w:rPr>
            </w:pPr>
          </w:p>
          <w:p w:rsidR="003F6DD5" w:rsidRPr="007509D3" w:rsidRDefault="003F6DD5" w:rsidP="003F6DD5">
            <w:pPr>
              <w:pStyle w:val="ListParagraph"/>
              <w:numPr>
                <w:ilvl w:val="0"/>
                <w:numId w:val="2"/>
              </w:numPr>
              <w:jc w:val="both"/>
            </w:pPr>
            <w:r w:rsidRPr="003F6DD5">
              <w:rPr>
                <w:b/>
                <w:sz w:val="21"/>
                <w:szCs w:val="21"/>
                <w:lang w:val="sq-AL"/>
              </w:rPr>
              <w:lastRenderedPageBreak/>
              <w:t>PROPOZIM</w:t>
            </w:r>
            <w:r w:rsidRPr="003F6DD5">
              <w:rPr>
                <w:rFonts w:eastAsia="Calibri"/>
                <w:b/>
                <w:bCs/>
                <w:color w:val="auto"/>
                <w:lang w:val="sq-AL" w:eastAsia="en-US"/>
              </w:rPr>
              <w:t xml:space="preserve"> </w:t>
            </w:r>
            <w:r w:rsidRPr="003F6DD5">
              <w:rPr>
                <w:b/>
                <w:bCs/>
                <w:lang w:val="sq-AL"/>
              </w:rPr>
              <w:t>AKTVENDIM</w:t>
            </w:r>
            <w:r w:rsidRPr="003F6DD5">
              <w:rPr>
                <w:b/>
                <w:bCs/>
                <w:lang w:val="mk-MK"/>
              </w:rPr>
              <w:t xml:space="preserve"> </w:t>
            </w:r>
            <w:r w:rsidRPr="003F6DD5">
              <w:t>për shkarkim dhe emërim të anëtarëve të Këshillit  Drejtues të SHMTK “Gostivar”-Gostivar.</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nëntë të rendit të ditës.</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nëntë të rendit të ditës dha këshilltarja Xharie Elezi e cila është edhe kryetare e Komisionit për çështjet e mandatit, zgjedhje dhe emërime.</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nëntë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b/>
                <w:bCs/>
                <w:lang w:val="sq-AL"/>
              </w:rPr>
              <w:t>AKTVENDIM</w:t>
            </w:r>
            <w:r w:rsidRPr="003F6DD5">
              <w:rPr>
                <w:b/>
                <w:bCs/>
                <w:lang w:val="mk-MK"/>
              </w:rPr>
              <w:t xml:space="preserve"> </w:t>
            </w:r>
            <w:r w:rsidRPr="003F6DD5">
              <w:rPr>
                <w:lang w:val="sq-AL"/>
              </w:rPr>
              <w:t>p</w:t>
            </w:r>
            <w:r w:rsidRPr="003F6DD5">
              <w:t xml:space="preserve">ër shkarkim dhe emërim të Këshillit  Drejtues të ndërmarrjes publike </w:t>
            </w:r>
            <w:r w:rsidRPr="003F6DD5">
              <w:rPr>
                <w:lang w:val="mk-MK"/>
              </w:rPr>
              <w:t>“</w:t>
            </w:r>
            <w:r w:rsidRPr="003F6DD5">
              <w:t>Komunalec” Gostivar.</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dhjetë të rendit të ditës.</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dhjetë të rendit të ditës dha këshilltarja Xharie Elezi e cila është edhe kryetare e Komisionit për çështjet e mandatit, zgjedhje dhe emërime.</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dhjetë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7509D3"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b/>
                <w:bCs/>
                <w:lang w:val="sq-AL"/>
              </w:rPr>
              <w:t>AKTVENDIM</w:t>
            </w:r>
            <w:r w:rsidRPr="003F6DD5">
              <w:rPr>
                <w:b/>
                <w:bCs/>
                <w:lang w:val="mk-MK"/>
              </w:rPr>
              <w:t xml:space="preserve"> </w:t>
            </w:r>
            <w:r w:rsidRPr="003F6DD5">
              <w:t>për shkarkim dhe emërim të anëtarëve të Këshillit  Drejtues të SHMKM “Gostivar”-Gostivar.</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njëmbëdhjetë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 xml:space="preserve">-Sqarime për pikën e njëmbëdhjetë të rendit të ditës dha këshilltarja Xharie Elezi e cila është </w:t>
            </w:r>
            <w:r w:rsidRPr="003F6DD5">
              <w:rPr>
                <w:rFonts w:ascii="Times New Roman" w:hAnsi="Times New Roman"/>
                <w:sz w:val="24"/>
                <w:szCs w:val="24"/>
                <w:lang w:val="sq-AL" w:eastAsia="zh-CN"/>
              </w:rPr>
              <w:lastRenderedPageBreak/>
              <w:t>edhe kryetare e Komisionit për çështjet e mandatit, zgjedhje dhe emërime.</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njëmbëdhjetë e rendit të ditës u dha në votim dhe me 19 vota “për” dhe me 3 vota ”të përmabjtur” u miratua nga ana e  këshilltarëve.</w:t>
            </w:r>
          </w:p>
          <w:p w:rsidR="003F6DD5" w:rsidRDefault="003F6DD5" w:rsidP="003F6DD5">
            <w:pPr>
              <w:suppressAutoHyphens/>
              <w:spacing w:after="0"/>
              <w:rPr>
                <w:rFonts w:ascii="Times New Roman" w:hAnsi="Times New Roman"/>
                <w:sz w:val="24"/>
                <w:szCs w:val="24"/>
                <w:lang w:val="sq-AL" w:eastAsia="zh-CN"/>
              </w:rPr>
            </w:pPr>
          </w:p>
          <w:p w:rsidR="00751615" w:rsidRPr="003F6DD5" w:rsidRDefault="00751615" w:rsidP="003F6DD5">
            <w:pPr>
              <w:suppressAutoHyphens/>
              <w:spacing w:after="0"/>
              <w:rPr>
                <w:rFonts w:ascii="Times New Roman" w:hAnsi="Times New Roman"/>
                <w:sz w:val="24"/>
                <w:szCs w:val="24"/>
                <w:lang w:val="sq-AL" w:eastAsia="zh-CN"/>
              </w:rPr>
            </w:pPr>
          </w:p>
          <w:p w:rsidR="003F6DD5" w:rsidRPr="007509D3"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b/>
                <w:bCs/>
                <w:lang w:val="sq-AL"/>
              </w:rPr>
              <w:t>AKTVENDIM</w:t>
            </w:r>
            <w:r w:rsidRPr="003F6DD5">
              <w:rPr>
                <w:b/>
                <w:bCs/>
                <w:lang w:val="mk-MK"/>
              </w:rPr>
              <w:t xml:space="preserve"> </w:t>
            </w:r>
            <w:r w:rsidRPr="003F6DD5">
              <w:t>Për shkarkim dhe emërim të anëtarit të Këshillit  Drejtues të SHMK “Gostivar”-Gostivar.</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i Këshillit hapi diskutim për pikën e dymbëdhjetë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dymbëdhjetë të rendit të ditës dha këshilltarja Xharie Elezi e cila është edhe kryetare e Komisionit për çështjet e mandatit, zgjedhje dhe emërime.</w:t>
            </w:r>
          </w:p>
          <w:p w:rsid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dymbëdhjetë e rendit të ditës u dha në votim dhe me 19 vota “për” dhe me 3 vota ”të përmabjtur” u miratua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lang w:val="sq-AL"/>
              </w:rPr>
              <w:t>VENDIM</w:t>
            </w:r>
            <w:r w:rsidRPr="003F6DD5">
              <w:rPr>
                <w:lang w:val="mk-MK"/>
              </w:rPr>
              <w:t xml:space="preserve"> </w:t>
            </w:r>
            <w:r w:rsidRPr="003F6DD5">
              <w:rPr>
                <w:lang w:val="sq-AL"/>
              </w:rPr>
              <w:t xml:space="preserve">për </w:t>
            </w:r>
            <w:r w:rsidRPr="003F6DD5">
              <w:t>ndarjen e mjeteve financiare p</w:t>
            </w:r>
            <w:r w:rsidRPr="003F6DD5">
              <w:rPr>
                <w:lang w:val="sq-AL"/>
              </w:rPr>
              <w:t xml:space="preserve">ër </w:t>
            </w:r>
            <w:r w:rsidRPr="003F6DD5">
              <w:rPr>
                <w:lang w:val="mk-MK"/>
              </w:rPr>
              <w:t xml:space="preserve"> </w:t>
            </w:r>
            <w:r w:rsidRPr="003F6DD5">
              <w:t>SHKA “OTHELO”-Gostivar.</w:t>
            </w:r>
          </w:p>
          <w:p w:rsidR="007509D3" w:rsidRDefault="007509D3" w:rsidP="003F6DD5">
            <w:pPr>
              <w:suppressAutoHyphens/>
              <w:spacing w:after="0"/>
              <w:jc w:val="both"/>
              <w:rPr>
                <w:rFonts w:ascii="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hapi diskutim për pikën trembëdhjetë të rendit të ditës.</w:t>
            </w:r>
          </w:p>
          <w:p w:rsid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trembëdhjetë e rendit të ditës u votua me me 22 vota “për” nga ana e  këshilltarëve.</w:t>
            </w:r>
          </w:p>
          <w:p w:rsidR="003F6DD5" w:rsidRPr="003F6DD5" w:rsidRDefault="003F6DD5" w:rsidP="003F6DD5">
            <w:pPr>
              <w:suppressAutoHyphens/>
              <w:spacing w:after="0"/>
              <w:jc w:val="both"/>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rFonts w:eastAsia="Calibri"/>
                <w:b/>
                <w:bCs/>
                <w:color w:val="auto"/>
                <w:lang w:val="mk-MK" w:eastAsia="en-US"/>
              </w:rPr>
              <w:t xml:space="preserve"> </w:t>
            </w:r>
            <w:r w:rsidRPr="003F6DD5">
              <w:rPr>
                <w:rFonts w:eastAsia="Calibri"/>
                <w:b/>
                <w:bCs/>
                <w:color w:val="auto"/>
                <w:lang w:eastAsia="en-US"/>
              </w:rPr>
              <w:t xml:space="preserve">Konkluzion </w:t>
            </w:r>
            <w:r w:rsidRPr="003F6DD5">
              <w:t>për dhënie pëlqim Vendimit të Këshillit Drejtues të NP “Komunalec”- Gostivar, për miratimin e Raporti</w:t>
            </w:r>
            <w:r w:rsidRPr="003F6DD5">
              <w:rPr>
                <w:lang w:val="mk-MK"/>
              </w:rPr>
              <w:t xml:space="preserve">t financiar </w:t>
            </w:r>
            <w:r w:rsidRPr="003F6DD5">
              <w:t xml:space="preserve"> Gostivar, me gjendjen e </w:t>
            </w:r>
            <w:r w:rsidRPr="003F6DD5">
              <w:rPr>
                <w:b/>
              </w:rPr>
              <w:t>01.01.2026-31.03.2026.</w:t>
            </w:r>
          </w:p>
          <w:p w:rsidR="003F6DD5" w:rsidRPr="003F6DD5" w:rsidRDefault="003F6DD5" w:rsidP="003F6DD5">
            <w:pPr>
              <w:jc w:val="both"/>
              <w:rPr>
                <w:rFonts w:ascii="Times New Roman" w:hAnsi="Times New Roman"/>
                <w:lang w:val="sq-AL"/>
              </w:rPr>
            </w:pPr>
          </w:p>
          <w:p w:rsidR="003F6DD5" w:rsidRPr="003F6DD5" w:rsidRDefault="003F6DD5" w:rsidP="003F6DD5">
            <w:pPr>
              <w:jc w:val="both"/>
              <w:rPr>
                <w:rFonts w:ascii="Times New Roman" w:hAnsi="Times New Roman"/>
                <w:sz w:val="24"/>
                <w:szCs w:val="24"/>
                <w:lang w:val="sq-AL"/>
              </w:rPr>
            </w:pPr>
            <w:r w:rsidRPr="003F6DD5">
              <w:rPr>
                <w:rFonts w:ascii="Times New Roman" w:hAnsi="Times New Roman"/>
                <w:lang w:val="sq-AL"/>
              </w:rPr>
              <w:lastRenderedPageBreak/>
              <w:t>-</w:t>
            </w:r>
            <w:r w:rsidRPr="003F6DD5">
              <w:rPr>
                <w:rFonts w:ascii="Times New Roman" w:hAnsi="Times New Roman"/>
                <w:sz w:val="24"/>
                <w:szCs w:val="24"/>
                <w:lang w:val="sq-AL"/>
              </w:rPr>
              <w:t>Kryetari i Këshillit hapi diskutim për pikën e katërmbëdhjetë të rendit të ditës.</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-Sqarime për pikën e katërmbëdhjetë të rendit të ditës dha drejtoresha e “NP Komunalec” Arta Asani.</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-Pyetje në lidhje me pikën e katërmbëdhjetë të rendit të ditës parashtoroi këshilltari Sebaedin Sallai. Atij sqarime në lidhje me pyetjet e parashtruara i dha drejtoresha e “NP Komunalec” Arta Asani.</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-Pyetje në lidhje me problemet e ujit të pijshëm me të cilat ballafaqohen banorët e fshatit Çegran, parashtroi këshilltari Sadri Saliu. Sqarime në lidhje me pyetjet e parashtruara nga ai, dha drejtoresha e “NP Komunalec” Arta Asani.</w:t>
            </w:r>
          </w:p>
          <w:p w:rsidR="003F6DD5" w:rsidRPr="003F6DD5" w:rsidRDefault="003F6DD5" w:rsidP="003F6DD5">
            <w:pPr>
              <w:suppressAutoHyphens/>
              <w:spacing w:after="0"/>
              <w:rPr>
                <w:rFonts w:ascii="Times New Roman" w:hAnsi="Times New Roman"/>
                <w:sz w:val="24"/>
                <w:szCs w:val="24"/>
                <w:lang w:val="sq-AL" w:eastAsia="zh-CN"/>
              </w:rPr>
            </w:pPr>
            <w:r w:rsidRPr="003F6DD5">
              <w:rPr>
                <w:rFonts w:ascii="Times New Roman" w:hAnsi="Times New Roman"/>
                <w:sz w:val="24"/>
                <w:szCs w:val="24"/>
                <w:lang w:val="sq-AL" w:eastAsia="zh-CN"/>
              </w:rPr>
              <w:t>-Pas sqarimit, pika e katërmbëdhjetë e rendit të ditës u dha në votim dhe me 19 vota “për” dhe me 3 vota ”të përmabjtur” u miratua nga ana e  këshilltarëve.</w:t>
            </w:r>
          </w:p>
          <w:p w:rsidR="003F6DD5" w:rsidRPr="003F6DD5" w:rsidRDefault="003F6DD5" w:rsidP="003F6DD5">
            <w:pPr>
              <w:jc w:val="both"/>
              <w:rPr>
                <w:rFonts w:ascii="Times New Roman" w:hAnsi="Times New Roman"/>
                <w:sz w:val="24"/>
                <w:szCs w:val="24"/>
                <w:lang w:val="sq-AL"/>
              </w:rPr>
            </w:pPr>
          </w:p>
          <w:p w:rsidR="003F6DD5" w:rsidRPr="007509D3" w:rsidRDefault="003F6DD5" w:rsidP="003F6DD5">
            <w:pPr>
              <w:pStyle w:val="ListParagraph"/>
              <w:numPr>
                <w:ilvl w:val="0"/>
                <w:numId w:val="2"/>
              </w:numPr>
              <w:jc w:val="both"/>
            </w:pPr>
            <w:r w:rsidRPr="003F6DD5">
              <w:rPr>
                <w:b/>
                <w:lang w:val="sq-AL"/>
              </w:rPr>
              <w:t>PROPOZIM</w:t>
            </w:r>
            <w:r w:rsidRPr="003F6DD5">
              <w:rPr>
                <w:rFonts w:eastAsia="Calibri"/>
                <w:b/>
                <w:bCs/>
                <w:lang w:val="sq-AL" w:eastAsia="en-US"/>
              </w:rPr>
              <w:t xml:space="preserve"> </w:t>
            </w:r>
            <w:r w:rsidRPr="003F6DD5">
              <w:rPr>
                <w:b/>
              </w:rPr>
              <w:t xml:space="preserve">VENDIM  </w:t>
            </w:r>
            <w:r w:rsidRPr="003F6DD5">
              <w:t>për themelimin e Këshillit Rinor Lokal në Komunën e Gostivarit.</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hapi diskutim për pikën e pesëmbëdhjetë të rendit të ditës.</w:t>
            </w: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pesëmbëdhjetë të rendit të ditës dha këshilltarja Xharie Elezi e cila është edhe kryetare e Komisionit për çështjet e mandatit, zgjedhje dhe emërime.</w:t>
            </w:r>
          </w:p>
          <w:p w:rsid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pesëmbëdhjetë e rendit të ditës u dha në votim dhe me 19 vota “për” dhe me 3 vota ”të përmabjtur” u miratua nga ana e  këshilltarëve.</w:t>
            </w:r>
          </w:p>
          <w:p w:rsidR="003F6DD5" w:rsidRDefault="003F6DD5" w:rsidP="003F6DD5">
            <w:pPr>
              <w:suppressAutoHyphens/>
              <w:spacing w:after="0"/>
              <w:jc w:val="both"/>
              <w:rPr>
                <w:rFonts w:ascii="Times New Roman" w:hAnsi="Times New Roman"/>
                <w:sz w:val="24"/>
                <w:szCs w:val="24"/>
                <w:lang w:val="sq-AL" w:eastAsia="zh-CN"/>
              </w:rPr>
            </w:pPr>
          </w:p>
          <w:p w:rsidR="00925FA7" w:rsidRPr="003F6DD5" w:rsidRDefault="00925FA7"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rPr>
                <w:b/>
                <w:sz w:val="21"/>
                <w:szCs w:val="21"/>
                <w:lang w:val="sq-AL"/>
              </w:rPr>
              <w:lastRenderedPageBreak/>
              <w:t>PROPOZIM</w:t>
            </w:r>
            <w:r w:rsidRPr="003F6DD5">
              <w:rPr>
                <w:rFonts w:eastAsia="Calibri"/>
                <w:b/>
                <w:bCs/>
                <w:color w:val="auto"/>
                <w:lang w:val="sq-AL" w:eastAsia="en-US"/>
              </w:rPr>
              <w:t xml:space="preserve"> </w:t>
            </w:r>
            <w:r w:rsidRPr="003F6DD5">
              <w:rPr>
                <w:lang w:val="sq-AL"/>
              </w:rPr>
              <w:t>VENDIM</w:t>
            </w:r>
            <w:r w:rsidRPr="003F6DD5">
              <w:rPr>
                <w:lang w:val="mk-MK"/>
              </w:rPr>
              <w:t xml:space="preserve"> </w:t>
            </w:r>
            <w:r w:rsidRPr="003F6DD5">
              <w:rPr>
                <w:lang w:val="sq-AL"/>
              </w:rPr>
              <w:t xml:space="preserve">për </w:t>
            </w:r>
            <w:r w:rsidRPr="003F6DD5">
              <w:t>ndarjen e mjeteve financiare p</w:t>
            </w:r>
            <w:r w:rsidRPr="003F6DD5">
              <w:rPr>
                <w:lang w:val="sq-AL"/>
              </w:rPr>
              <w:t xml:space="preserve">ër </w:t>
            </w:r>
            <w:r w:rsidRPr="003F6DD5">
              <w:rPr>
                <w:lang w:val="mk-MK"/>
              </w:rPr>
              <w:t xml:space="preserve"> </w:t>
            </w:r>
            <w:r w:rsidRPr="003F6DD5">
              <w:t>SHKA “DRAUDACUM”-Gostivar.</w:t>
            </w:r>
          </w:p>
          <w:p w:rsidR="003F6DD5" w:rsidRPr="003F6DD5" w:rsidRDefault="003F6DD5" w:rsidP="003F6DD5">
            <w:pPr>
              <w:suppressAutoHyphens/>
              <w:spacing w:after="0"/>
              <w:rPr>
                <w:rFonts w:ascii="Times New Roman" w:hAnsi="Times New Roman"/>
                <w:sz w:val="24"/>
                <w:szCs w:val="24"/>
                <w:lang w:val="sq-AL" w:eastAsia="zh-CN"/>
              </w:rPr>
            </w:pPr>
          </w:p>
          <w:p w:rsidR="007509D3" w:rsidRDefault="007509D3" w:rsidP="003F6DD5">
            <w:pPr>
              <w:suppressAutoHyphens/>
              <w:spacing w:after="0"/>
              <w:rPr>
                <w:rFonts w:ascii="Times New Roman" w:hAnsi="Times New Roman"/>
                <w:sz w:val="24"/>
                <w:szCs w:val="24"/>
                <w:lang w:val="sq-AL" w:eastAsia="zh-CN"/>
              </w:rPr>
            </w:pP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hapi diskutim për pikën e gjashtëmbëdhjetë të rendit të ditës.</w:t>
            </w:r>
          </w:p>
          <w:p w:rsidR="003F6DD5" w:rsidRPr="003F6DD5" w:rsidRDefault="003F6DD5" w:rsidP="007509D3">
            <w:pPr>
              <w:pStyle w:val="Heading5"/>
              <w:jc w:val="both"/>
              <w:rPr>
                <w:rFonts w:ascii="Times New Roman" w:eastAsia="Times New Roman" w:hAnsi="Times New Roman" w:cs="Times New Roman"/>
                <w:b/>
                <w:bCs/>
                <w:color w:val="auto"/>
                <w:sz w:val="24"/>
                <w:szCs w:val="24"/>
              </w:rPr>
            </w:pPr>
            <w:r w:rsidRPr="003F6DD5">
              <w:rPr>
                <w:rFonts w:ascii="Times New Roman" w:eastAsia="Calibri" w:hAnsi="Times New Roman" w:cs="Times New Roman"/>
                <w:sz w:val="24"/>
                <w:szCs w:val="24"/>
                <w:lang w:val="sq-AL" w:eastAsia="zh-CN"/>
              </w:rPr>
              <w:t>-</w:t>
            </w:r>
            <w:r w:rsidRPr="003F6DD5">
              <w:rPr>
                <w:rFonts w:ascii="Times New Roman" w:eastAsia="Calibri" w:hAnsi="Times New Roman" w:cs="Times New Roman"/>
                <w:color w:val="auto"/>
                <w:sz w:val="24"/>
                <w:szCs w:val="24"/>
                <w:lang w:val="sq-AL" w:eastAsia="zh-CN"/>
              </w:rPr>
              <w:t xml:space="preserve">Sqarime për pikën e gjashtëmbëdhjetë të rendit të ditës dha përfaqëshuesi i Shoqatës së Artistëve Figurativë të Maqedonisë së Veriut </w:t>
            </w:r>
            <w:r w:rsidRPr="003F6DD5">
              <w:rPr>
                <w:rFonts w:ascii="Times New Roman" w:eastAsia="Times New Roman" w:hAnsi="Times New Roman" w:cs="Times New Roman"/>
                <w:bCs/>
                <w:color w:val="auto"/>
                <w:sz w:val="24"/>
                <w:szCs w:val="24"/>
              </w:rPr>
              <w:t>“Draudacum”, i cili foli për veprimtarinë e kësaj shoqate dhe për planet e kësaj shoqate në të arrdhmen.</w:t>
            </w: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gjashtëmbëdhjetë e rendit të ditës u votua me me 22 vota “për” nga ana e  këshilltarëve.</w:t>
            </w:r>
          </w:p>
          <w:p w:rsid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rPr>
                <w:b/>
                <w:sz w:val="21"/>
                <w:szCs w:val="21"/>
                <w:lang w:val="sq-AL"/>
              </w:rPr>
              <w:t>PROPOZIM</w:t>
            </w:r>
            <w:r w:rsidRPr="003F6DD5">
              <w:rPr>
                <w:rFonts w:eastAsia="Calibri"/>
                <w:b/>
                <w:bCs/>
                <w:color w:val="auto"/>
                <w:lang w:val="sq-AL" w:eastAsia="en-US"/>
              </w:rPr>
              <w:t xml:space="preserve"> </w:t>
            </w:r>
            <w:r w:rsidRPr="003F6DD5">
              <w:rPr>
                <w:lang w:val="sq-AL"/>
              </w:rPr>
              <w:t>VENDIM</w:t>
            </w:r>
            <w:r w:rsidRPr="003F6DD5">
              <w:rPr>
                <w:lang w:val="mk-MK"/>
              </w:rPr>
              <w:t xml:space="preserve"> </w:t>
            </w:r>
            <w:r w:rsidRPr="003F6DD5">
              <w:rPr>
                <w:lang w:val="sq-AL"/>
              </w:rPr>
              <w:t xml:space="preserve">për </w:t>
            </w:r>
            <w:r w:rsidRPr="003F6DD5">
              <w:t>ndarjen e mjeteve financiare p</w:t>
            </w:r>
            <w:r w:rsidRPr="003F6DD5">
              <w:rPr>
                <w:lang w:val="sq-AL"/>
              </w:rPr>
              <w:t xml:space="preserve">ër </w:t>
            </w:r>
            <w:r w:rsidRPr="003F6DD5">
              <w:rPr>
                <w:lang w:val="mk-MK"/>
              </w:rPr>
              <w:t xml:space="preserve"> </w:t>
            </w:r>
            <w:r w:rsidRPr="003F6DD5">
              <w:t>SHKA “JAHI HASANI”-Gostivar.</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hapi diskutim për pikën e shtatëmbëdhjetë të rendit të ditës.</w:t>
            </w: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shtatëmbëdhjetë e rendit të ditës u votua me me 22 vota “për” nga ana e  këshilltarëve.</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pStyle w:val="ListParagraph"/>
              <w:numPr>
                <w:ilvl w:val="0"/>
                <w:numId w:val="2"/>
              </w:numPr>
              <w:jc w:val="both"/>
            </w:pPr>
            <w:r w:rsidRPr="003F6DD5">
              <w:t>Propozim Vendim per ndryshim dhe plotësim të Buxhetit të Komunës.</w:t>
            </w:r>
          </w:p>
          <w:p w:rsidR="003F6DD5" w:rsidRPr="003F6DD5" w:rsidRDefault="003F6DD5" w:rsidP="003F6DD5">
            <w:pPr>
              <w:suppressAutoHyphens/>
              <w:spacing w:after="0"/>
              <w:rPr>
                <w:rFonts w:ascii="Times New Roman" w:hAnsi="Times New Roman"/>
                <w:sz w:val="24"/>
                <w:szCs w:val="24"/>
                <w:lang w:val="sq-AL" w:eastAsia="zh-CN"/>
              </w:rPr>
            </w:pP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hapi diskutim për pikën e tetëmbëdhjetë të rendit të ditës.</w:t>
            </w: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-Sqarime për pikën e tetëmbëdhjetë të rendit të ditës dha përfaqësuesi i sektorit të financave nga Komuna e Gostivarit Jeton Osmani, i cili dha sqarime për mjetet financiare për transportin e nxënësve.</w:t>
            </w:r>
          </w:p>
          <w:p w:rsidR="003F6DD5" w:rsidRPr="003F6DD5" w:rsidRDefault="003F6DD5" w:rsidP="007509D3">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 xml:space="preserve">--Pas sqarimit, pika e nëntëmbëdhjetë e rendit të ditës u dha në votim dhe me 19 vota “për” dhe </w:t>
            </w:r>
            <w:r w:rsidRPr="003F6DD5">
              <w:rPr>
                <w:rFonts w:ascii="Times New Roman" w:hAnsi="Times New Roman"/>
                <w:sz w:val="24"/>
                <w:szCs w:val="24"/>
                <w:lang w:val="sq-AL" w:eastAsia="zh-CN"/>
              </w:rPr>
              <w:lastRenderedPageBreak/>
              <w:t>me 3 vota ”të përmabjtur” u miratua nga ana e  këshilltarëve.</w:t>
            </w:r>
          </w:p>
          <w:p w:rsidR="003F6DD5" w:rsidRDefault="003F6DD5" w:rsidP="003F6DD5">
            <w:pPr>
              <w:suppressAutoHyphens/>
              <w:spacing w:after="0"/>
              <w:rPr>
                <w:rFonts w:ascii="Times New Roman" w:hAnsi="Times New Roman"/>
                <w:sz w:val="24"/>
                <w:szCs w:val="24"/>
                <w:lang w:val="sq-AL" w:eastAsia="zh-CN"/>
              </w:rPr>
            </w:pPr>
          </w:p>
          <w:p w:rsidR="003F6DD5" w:rsidRPr="003F6DD5" w:rsidRDefault="003F6DD5" w:rsidP="003F6DD5">
            <w:pPr>
              <w:spacing w:after="0" w:line="240" w:lineRule="auto"/>
              <w:jc w:val="both"/>
              <w:rPr>
                <w:rFonts w:ascii="Times New Roman" w:eastAsia="Times New Roman" w:hAnsi="Times New Roman"/>
                <w:sz w:val="24"/>
                <w:szCs w:val="24"/>
              </w:rPr>
            </w:pPr>
            <w:r w:rsidRPr="003F6DD5">
              <w:rPr>
                <w:rFonts w:ascii="Times New Roman" w:hAnsi="Times New Roman"/>
                <w:sz w:val="24"/>
                <w:szCs w:val="24"/>
              </w:rPr>
              <w:t xml:space="preserve">     19. Propozim </w:t>
            </w:r>
            <w:r w:rsidRPr="003F6DD5">
              <w:rPr>
                <w:rFonts w:ascii="Times New Roman" w:hAnsi="Times New Roman"/>
                <w:b/>
                <w:sz w:val="24"/>
                <w:szCs w:val="24"/>
                <w:lang w:val="sq-AL"/>
              </w:rPr>
              <w:t xml:space="preserve">Konkluzion </w:t>
            </w:r>
            <w:r w:rsidRPr="003F6DD5">
              <w:rPr>
                <w:rFonts w:ascii="Times New Roman" w:hAnsi="Times New Roman"/>
                <w:sz w:val="24"/>
                <w:szCs w:val="24"/>
                <w:lang w:val="sq-AL"/>
              </w:rPr>
              <w:t>Për miratim e</w:t>
            </w:r>
            <w:r w:rsidRPr="003F6DD5">
              <w:rPr>
                <w:rFonts w:ascii="Times New Roman" w:eastAsia="Times New Roman" w:hAnsi="Times New Roman"/>
                <w:sz w:val="24"/>
                <w:szCs w:val="24"/>
              </w:rPr>
              <w:t xml:space="preserve"> Iniciativës për përfshirjen e fshatit Çegran në planifikimin urbanistik të Komunës së Gostivarit.</w:t>
            </w:r>
          </w:p>
          <w:p w:rsidR="003F6DD5" w:rsidRPr="003F6DD5" w:rsidRDefault="003F6DD5" w:rsidP="003F6DD5">
            <w:pPr>
              <w:spacing w:after="0" w:line="360" w:lineRule="auto"/>
              <w:jc w:val="both"/>
              <w:rPr>
                <w:rFonts w:ascii="Times New Roman" w:eastAsia="Times New Roman" w:hAnsi="Times New Roman"/>
                <w:sz w:val="24"/>
                <w:szCs w:val="24"/>
              </w:rPr>
            </w:pPr>
          </w:p>
          <w:p w:rsidR="003F6DD5" w:rsidRPr="003F6DD5" w:rsidRDefault="003F6DD5" w:rsidP="003F6DD5">
            <w:pPr>
              <w:suppressAutoHyphens/>
              <w:spacing w:after="0" w:line="360" w:lineRule="auto"/>
              <w:jc w:val="both"/>
              <w:rPr>
                <w:rFonts w:ascii="Times New Roman" w:hAnsi="Times New Roman"/>
                <w:sz w:val="24"/>
                <w:szCs w:val="24"/>
                <w:lang w:val="sq-AL" w:eastAsia="zh-CN"/>
              </w:rPr>
            </w:pPr>
            <w:r w:rsidRPr="003F6DD5">
              <w:rPr>
                <w:rFonts w:ascii="Times New Roman" w:hAnsi="Times New Roman"/>
                <w:sz w:val="24"/>
                <w:szCs w:val="24"/>
                <w:lang w:val="sq-AL" w:eastAsia="zh-CN"/>
              </w:rPr>
              <w:t>-Kryetari hapi diskutim për pikën e nëntëmbëdhjetë të rendit të ditës.</w:t>
            </w:r>
          </w:p>
          <w:p w:rsidR="003F6DD5" w:rsidRPr="003F6DD5" w:rsidRDefault="003F6DD5" w:rsidP="003F6DD5">
            <w:pPr>
              <w:suppressAutoHyphens/>
              <w:spacing w:after="0" w:line="360" w:lineRule="auto"/>
              <w:jc w:val="both"/>
              <w:rPr>
                <w:rFonts w:ascii="Times New Roman" w:hAnsi="Times New Roman"/>
                <w:sz w:val="24"/>
                <w:szCs w:val="24"/>
                <w:lang w:val="sq-AL" w:eastAsia="zh-CN"/>
              </w:rPr>
            </w:pPr>
            <w:r w:rsidRPr="003F6DD5">
              <w:rPr>
                <w:rFonts w:ascii="Times New Roman" w:hAnsi="Times New Roman"/>
                <w:sz w:val="24"/>
                <w:szCs w:val="24"/>
                <w:lang w:val="sq-AL" w:eastAsia="zh-CN"/>
              </w:rPr>
              <w:t>-Pas sqarimit, pika e nëntëmbëdhjetë e rendit të ditës u votua me me 22 vota “për” nga ana e  këshilltarëve.</w:t>
            </w:r>
          </w:p>
          <w:p w:rsidR="00925FA7" w:rsidRPr="003F6DD5" w:rsidRDefault="00925FA7" w:rsidP="003F6DD5">
            <w:pPr>
              <w:suppressAutoHyphens/>
              <w:spacing w:after="0"/>
              <w:rPr>
                <w:rFonts w:ascii="Times New Roman" w:hAnsi="Times New Roman"/>
                <w:sz w:val="24"/>
                <w:szCs w:val="24"/>
                <w:lang w:val="sq-AL" w:eastAsia="zh-CN"/>
              </w:rPr>
            </w:pPr>
          </w:p>
          <w:p w:rsidR="003F6DD5" w:rsidRPr="003F6DD5" w:rsidRDefault="003F6DD5" w:rsidP="003F6DD5">
            <w:pPr>
              <w:ind w:left="360"/>
              <w:jc w:val="both"/>
              <w:rPr>
                <w:rFonts w:ascii="Times New Roman" w:hAnsi="Times New Roman"/>
                <w:b/>
                <w:sz w:val="24"/>
                <w:szCs w:val="24"/>
                <w:lang w:val="sq-AL"/>
              </w:rPr>
            </w:pPr>
            <w:r w:rsidRPr="003F6DD5">
              <w:rPr>
                <w:rFonts w:ascii="Times New Roman" w:hAnsi="Times New Roman"/>
                <w:b/>
                <w:sz w:val="24"/>
                <w:szCs w:val="24"/>
                <w:lang w:val="sq-AL"/>
              </w:rPr>
              <w:t>20. Të ndryshme.</w:t>
            </w:r>
          </w:p>
          <w:p w:rsidR="003F6DD5" w:rsidRPr="003F6DD5" w:rsidRDefault="003F6DD5" w:rsidP="003F6DD5">
            <w:pPr>
              <w:jc w:val="both"/>
              <w:rPr>
                <w:rFonts w:ascii="Times New Roman" w:hAnsi="Times New Roman"/>
                <w:sz w:val="24"/>
                <w:szCs w:val="24"/>
              </w:rPr>
            </w:pPr>
            <w:r w:rsidRPr="003F6DD5">
              <w:rPr>
                <w:rFonts w:ascii="Times New Roman" w:hAnsi="Times New Roman"/>
                <w:sz w:val="24"/>
                <w:szCs w:val="24"/>
              </w:rPr>
              <w:t>-Kryetari i Këshillit të Komunës së Gostivarit Valdet Xhaferi tek pika të ndryshme hapi diskutim për katër pika:</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I) Në pikën e parë tek pikat të ndryshme kryetari i Këshillit të Komunës së Gostivarit foli për iniciativën e banorëve të fshatit Forinë për sanimin e anës së djathtë të lumit Vardar në fshati Forinë.</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II) Në pikën e dytë tek pikat e ndryshme kryetari i Këshillit të Komunës së Gostivarit foli për kërkesat e banorëve të lagjes Xhamixhid.</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III) Në pikën e tretë tek pikat e ndryshme kryetari i Këshillit të Komunës së Gostivarit foli për kërkesat e banorëve të lagjes Banjesnic dhe Tullana për ndërtimin e një rruge e cila i lidh këto dy lagje.</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 xml:space="preserve">IV) Në pikën e katërt tek pikat e ndryshme kryetari i Këshillit të Komunës së Gostivarit foli </w:t>
            </w:r>
            <w:r w:rsidRPr="003F6DD5">
              <w:rPr>
                <w:rFonts w:ascii="Times New Roman" w:hAnsi="Times New Roman"/>
                <w:sz w:val="24"/>
                <w:szCs w:val="24"/>
                <w:lang w:val="sq-AL"/>
              </w:rPr>
              <w:lastRenderedPageBreak/>
              <w:t>për kërkesën e banorëve të lagjes Banjesniv për rregullimin e lumit që kalon në lagjen e tyre.</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-Kryetari i Këshillit tl Komunës së Gostivarit hapi diskutim për pikën të ndryshme.</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-Fjal për këtë pikë të rendit të ditës morri këshilltari Sadri Saliu.</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-Fjal për të diskutuar për këtë pikë të rendit të ditës morri edhe këshilltari Demirali Shaini, i cili ngriti çështjne me problemin e qenve endacak në fshatin Debresh dhe pyeti se kush është kompetent për këtë ççshtje dhe kërkoi që të merren masa për këtë problematikë.</w:t>
            </w:r>
          </w:p>
          <w:p w:rsidR="003F6DD5" w:rsidRPr="003F6DD5" w:rsidRDefault="003F6DD5" w:rsidP="003F6DD5">
            <w:pPr>
              <w:jc w:val="both"/>
              <w:rPr>
                <w:rFonts w:ascii="Times New Roman" w:hAnsi="Times New Roman"/>
                <w:sz w:val="24"/>
                <w:szCs w:val="24"/>
                <w:lang w:val="sq-AL"/>
              </w:rPr>
            </w:pPr>
            <w:r w:rsidRPr="003F6DD5">
              <w:rPr>
                <w:rFonts w:ascii="Times New Roman" w:hAnsi="Times New Roman"/>
                <w:sz w:val="24"/>
                <w:szCs w:val="24"/>
                <w:lang w:val="sq-AL"/>
              </w:rPr>
              <w:t>-Fjalë për të diskutuar për problemin e qenve endacakë morri edhe këshilltari Martin Andonovski.</w:t>
            </w:r>
            <w:bookmarkStart w:id="0" w:name="_GoBack"/>
            <w:bookmarkEnd w:id="0"/>
          </w:p>
          <w:p w:rsidR="003F6DD5" w:rsidRPr="003F6DD5" w:rsidRDefault="003F6DD5" w:rsidP="003F6DD5">
            <w:pPr>
              <w:suppressAutoHyphens/>
              <w:spacing w:after="0"/>
              <w:jc w:val="both"/>
              <w:rPr>
                <w:rFonts w:ascii="Times New Roman" w:eastAsia="Times New Roman" w:hAnsi="Times New Roman"/>
                <w:sz w:val="24"/>
                <w:szCs w:val="24"/>
                <w:lang w:val="mk-MK" w:eastAsia="zh-CN"/>
              </w:rPr>
            </w:pPr>
            <w:r w:rsidRPr="003F6DD5">
              <w:rPr>
                <w:rFonts w:ascii="Times New Roman" w:eastAsia="Times New Roman" w:hAnsi="Times New Roman"/>
                <w:sz w:val="24"/>
                <w:szCs w:val="24"/>
                <w:lang w:val="sq-AL" w:eastAsia="zh-CN"/>
              </w:rPr>
              <w:t>Pas shterjes së rendit të ditës, Kryetari i Këshillit të Komunës së Gostivarit Valdet Xhaferi e mbylli seancën e 8 (tetë) të Këshillit të Komunës së Gostivarit.</w:t>
            </w:r>
          </w:p>
          <w:p w:rsidR="003F6DD5" w:rsidRPr="003F6DD5" w:rsidRDefault="003F6DD5" w:rsidP="003F6DD5">
            <w:pPr>
              <w:suppressAutoHyphens/>
              <w:spacing w:after="0"/>
              <w:jc w:val="both"/>
              <w:rPr>
                <w:rFonts w:ascii="Times New Roman" w:eastAsia="Times New Roman" w:hAnsi="Times New Roman"/>
                <w:sz w:val="24"/>
                <w:szCs w:val="24"/>
                <w:lang w:val="sq-AL" w:eastAsia="zh-CN"/>
              </w:rPr>
            </w:pPr>
          </w:p>
          <w:p w:rsidR="003F6DD5" w:rsidRPr="003F6DD5" w:rsidRDefault="003F6DD5" w:rsidP="003F6DD5">
            <w:pPr>
              <w:suppressAutoHyphens/>
              <w:spacing w:after="0"/>
              <w:jc w:val="both"/>
              <w:rPr>
                <w:rFonts w:ascii="Times New Roman" w:eastAsia="Times New Roman" w:hAnsi="Times New Roman"/>
                <w:sz w:val="24"/>
                <w:szCs w:val="24"/>
                <w:lang w:val="sq-AL" w:eastAsia="zh-CN"/>
              </w:rPr>
            </w:pPr>
          </w:p>
          <w:p w:rsidR="003F6DD5" w:rsidRPr="003F6DD5" w:rsidRDefault="003F6DD5" w:rsidP="003F6DD5">
            <w:pPr>
              <w:suppressAutoHyphens/>
              <w:spacing w:after="0"/>
              <w:jc w:val="both"/>
              <w:rPr>
                <w:rFonts w:ascii="Times New Roman" w:hAnsi="Times New Roman"/>
                <w:sz w:val="24"/>
                <w:szCs w:val="24"/>
                <w:lang w:val="sq-AL" w:eastAsia="zh-CN"/>
              </w:rPr>
            </w:pPr>
            <w:r w:rsidRPr="003F6DD5">
              <w:rPr>
                <w:rFonts w:ascii="Times New Roman" w:hAnsi="Times New Roman"/>
                <w:sz w:val="24"/>
                <w:szCs w:val="24"/>
                <w:lang w:val="sq-AL" w:eastAsia="zh-CN"/>
              </w:rPr>
              <w:t xml:space="preserve">             Procesverbalist: G.R.</w:t>
            </w:r>
          </w:p>
          <w:p w:rsidR="003F6DD5" w:rsidRPr="003F6DD5" w:rsidRDefault="003F6DD5" w:rsidP="003F6DD5">
            <w:pPr>
              <w:jc w:val="both"/>
              <w:rPr>
                <w:rFonts w:ascii="Times New Roman" w:eastAsia="Times New Roman" w:hAnsi="Times New Roman"/>
                <w:sz w:val="24"/>
                <w:szCs w:val="24"/>
                <w:lang w:val="sq-AL" w:eastAsia="zh-CN"/>
              </w:rPr>
            </w:pPr>
            <w:r w:rsidRPr="003F6DD5">
              <w:rPr>
                <w:rFonts w:ascii="Times New Roman" w:eastAsia="Times New Roman" w:hAnsi="Times New Roman"/>
                <w:sz w:val="24"/>
                <w:szCs w:val="24"/>
                <w:lang w:val="sq-AL" w:eastAsia="zh-CN"/>
              </w:rPr>
              <w:t xml:space="preserve">                                        ____________</w:t>
            </w:r>
          </w:p>
          <w:p w:rsidR="003F6DD5" w:rsidRPr="003F6DD5" w:rsidRDefault="003F6DD5" w:rsidP="003F6DD5">
            <w:pPr>
              <w:jc w:val="both"/>
              <w:rPr>
                <w:rFonts w:ascii="Times New Roman" w:eastAsia="Times New Roman" w:hAnsi="Times New Roman"/>
                <w:sz w:val="24"/>
                <w:szCs w:val="24"/>
                <w:lang w:val="sq-AL" w:eastAsia="zh-CN"/>
              </w:rPr>
            </w:pPr>
          </w:p>
          <w:p w:rsidR="003F6DD5" w:rsidRPr="003F6DD5" w:rsidRDefault="003F6DD5" w:rsidP="003F6DD5">
            <w:pPr>
              <w:jc w:val="both"/>
              <w:rPr>
                <w:rFonts w:ascii="Times New Roman" w:eastAsia="Times New Roman" w:hAnsi="Times New Roman"/>
                <w:sz w:val="24"/>
                <w:szCs w:val="24"/>
                <w:lang w:val="sq-AL" w:eastAsia="zh-CN"/>
              </w:rPr>
            </w:pPr>
          </w:p>
          <w:p w:rsidR="003F6DD5" w:rsidRPr="003F6DD5" w:rsidRDefault="003F6DD5" w:rsidP="003F6DD5">
            <w:pPr>
              <w:jc w:val="both"/>
              <w:rPr>
                <w:rFonts w:ascii="Times New Roman" w:eastAsia="Times New Roman" w:hAnsi="Times New Roman"/>
                <w:sz w:val="24"/>
                <w:szCs w:val="24"/>
                <w:lang w:val="sq-AL" w:eastAsia="zh-CN"/>
              </w:rPr>
            </w:pPr>
          </w:p>
        </w:tc>
        <w:tc>
          <w:tcPr>
            <w:tcW w:w="4788" w:type="dxa"/>
          </w:tcPr>
          <w:p w:rsidR="003F6DD5" w:rsidRPr="003F6DD5" w:rsidRDefault="003F6DD5" w:rsidP="003F6DD5">
            <w:pPr>
              <w:rPr>
                <w:rFonts w:ascii="Times New Roman" w:hAnsi="Times New Roman"/>
              </w:rPr>
            </w:pPr>
            <w:r w:rsidRPr="003F6DD5">
              <w:rPr>
                <w:rFonts w:ascii="Times New Roman" w:hAnsi="Times New Roman"/>
              </w:rPr>
              <w:lastRenderedPageBreak/>
              <w:t>ЗАПИСНИК</w:t>
            </w:r>
          </w:p>
          <w:p w:rsidR="003F6DD5" w:rsidRPr="003F6DD5" w:rsidRDefault="003F6DD5" w:rsidP="003F6DD5">
            <w:pPr>
              <w:rPr>
                <w:rFonts w:ascii="Times New Roman" w:hAnsi="Times New Roman"/>
              </w:rPr>
            </w:pPr>
            <w:r w:rsidRPr="003F6DD5">
              <w:rPr>
                <w:rFonts w:ascii="Times New Roman" w:hAnsi="Times New Roman"/>
              </w:rPr>
              <w:t>-Од 8-та (осма) редовна седница на Советот на општина Гостивар, одржана на 28.05.2020 година во салата на Советот на општина Гостивар, со почеток во 12:00 часот.</w:t>
            </w:r>
          </w:p>
          <w:p w:rsidR="003F6DD5" w:rsidRPr="003F6DD5" w:rsidRDefault="003F6DD5" w:rsidP="003F6DD5">
            <w:pPr>
              <w:rPr>
                <w:rFonts w:ascii="Times New Roman" w:hAnsi="Times New Roman"/>
              </w:rPr>
            </w:pPr>
            <w:r w:rsidRPr="003F6DD5">
              <w:rPr>
                <w:rFonts w:ascii="Times New Roman" w:hAnsi="Times New Roman"/>
              </w:rPr>
              <w:t>-Осмата седница на Советот на општина Гостивар ја отвори и ја водеше Валдет Џафери - претседател на Советот на општина Гостивар.</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на општина Гостивар констатира дека на седницата присуствуваат мнозинството членови на Советот и дека Советот може да одлучува полноправно.</w:t>
            </w:r>
          </w:p>
          <w:p w:rsidR="003F6DD5" w:rsidRPr="003F6DD5" w:rsidRDefault="003F6DD5" w:rsidP="003F6DD5">
            <w:pPr>
              <w:rPr>
                <w:rFonts w:ascii="Times New Roman" w:hAnsi="Times New Roman"/>
              </w:rPr>
            </w:pPr>
            <w:r w:rsidRPr="003F6DD5">
              <w:rPr>
                <w:rFonts w:ascii="Times New Roman" w:hAnsi="Times New Roman"/>
              </w:rPr>
              <w:t>-На осмата седница на Советот на општина Гостивар присуствуваа 22 советници, претставници на општинската администрација, претставници на медиумите и претставник на Здружението на ликовни уметници на Северна Македонија „</w:t>
            </w:r>
            <w:proofErr w:type="gramStart"/>
            <w:r w:rsidRPr="003F6DD5">
              <w:rPr>
                <w:rFonts w:ascii="Times New Roman" w:hAnsi="Times New Roman"/>
              </w:rPr>
              <w:t>Драудакум“</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Валдет Џафери отвори дискусија во врска со записникот од седмата редовна седница на Советот на општина Гостивар.</w:t>
            </w:r>
          </w:p>
          <w:p w:rsidR="003F6DD5" w:rsidRPr="003F6DD5" w:rsidRDefault="003F6DD5" w:rsidP="003F6DD5">
            <w:pPr>
              <w:rPr>
                <w:rFonts w:ascii="Times New Roman" w:hAnsi="Times New Roman"/>
              </w:rPr>
            </w:pPr>
            <w:r w:rsidRPr="003F6DD5">
              <w:rPr>
                <w:rFonts w:ascii="Times New Roman" w:hAnsi="Times New Roman"/>
              </w:rPr>
              <w:t>-Бидејќи немаше коментари или дискусии во врска со записникот од седмата редовна седница на Советот на општина Гостивар, истиот записник од седмата седница беше ставен на гласање и со 22 гласа „</w:t>
            </w:r>
            <w:proofErr w:type="gramStart"/>
            <w:r w:rsidRPr="003F6DD5">
              <w:rPr>
                <w:rFonts w:ascii="Times New Roman" w:hAnsi="Times New Roman"/>
              </w:rPr>
              <w:t>за“</w:t>
            </w:r>
            <w:proofErr w:type="gramEnd"/>
            <w:r w:rsidRPr="003F6DD5">
              <w:rPr>
                <w:rFonts w:ascii="Times New Roman" w:hAnsi="Times New Roman"/>
              </w:rPr>
              <w:t>, беше одобрен од советниците.</w:t>
            </w:r>
          </w:p>
          <w:p w:rsidR="003F6DD5" w:rsidRPr="003F6DD5" w:rsidRDefault="003F6DD5" w:rsidP="003F6DD5">
            <w:pPr>
              <w:rPr>
                <w:rFonts w:ascii="Times New Roman" w:hAnsi="Times New Roman"/>
              </w:rPr>
            </w:pPr>
            <w:r w:rsidRPr="003F6DD5">
              <w:rPr>
                <w:rFonts w:ascii="Times New Roman" w:hAnsi="Times New Roman"/>
              </w:rPr>
              <w:t>-Потоа претседателот на Советот на општина Гостивар отвори дискусија во врска со дневниот ред на осмата седница на Советот на општина Гостивар.</w:t>
            </w:r>
          </w:p>
          <w:p w:rsidR="003F6DD5" w:rsidRPr="003F6DD5" w:rsidRDefault="003F6DD5" w:rsidP="003F6DD5">
            <w:pPr>
              <w:rPr>
                <w:rFonts w:ascii="Times New Roman" w:hAnsi="Times New Roman"/>
              </w:rPr>
            </w:pPr>
            <w:r w:rsidRPr="003F6DD5">
              <w:rPr>
                <w:rFonts w:ascii="Times New Roman" w:hAnsi="Times New Roman"/>
              </w:rPr>
              <w:t>-Советникот Садри Салиу се јави за дискусија, барајќи да се изработи урбанистички план за село Чегран</w:t>
            </w:r>
            <w:r w:rsidRPr="003F6DD5">
              <w:rPr>
                <w:rFonts w:ascii="Times New Roman" w:hAnsi="Times New Roman"/>
                <w:lang w:val="sq-AL"/>
              </w:rPr>
              <w:t>e</w:t>
            </w:r>
            <w:r w:rsidRPr="003F6DD5">
              <w:rPr>
                <w:rFonts w:ascii="Times New Roman" w:hAnsi="Times New Roman"/>
              </w:rPr>
              <w:t xml:space="preserve"> и образложувајќи зошто е </w:t>
            </w:r>
            <w:r w:rsidRPr="003F6DD5">
              <w:rPr>
                <w:rFonts w:ascii="Times New Roman" w:hAnsi="Times New Roman"/>
              </w:rPr>
              <w:lastRenderedPageBreak/>
              <w:t>потребно да се изработи урбанистички план за село Чегран.</w:t>
            </w:r>
          </w:p>
          <w:p w:rsidR="003F6DD5" w:rsidRPr="003F6DD5" w:rsidRDefault="003F6DD5" w:rsidP="003F6DD5">
            <w:pPr>
              <w:rPr>
                <w:rFonts w:ascii="Times New Roman" w:hAnsi="Times New Roman"/>
              </w:rPr>
            </w:pPr>
            <w:r w:rsidRPr="003F6DD5">
              <w:rPr>
                <w:rFonts w:ascii="Times New Roman" w:hAnsi="Times New Roman"/>
              </w:rPr>
              <w:t xml:space="preserve">-Советничката Џарие Елези, исто така, се </w:t>
            </w:r>
            <w:r w:rsidRPr="003F6DD5">
              <w:rPr>
                <w:rFonts w:ascii="Times New Roman" w:hAnsi="Times New Roman"/>
                <w:lang w:val="sq-AL"/>
              </w:rPr>
              <w:t>ja</w:t>
            </w:r>
            <w:r w:rsidRPr="003F6DD5">
              <w:rPr>
                <w:rFonts w:ascii="Times New Roman" w:hAnsi="Times New Roman"/>
              </w:rPr>
              <w:t>ви за дискусија, предлагајќи дополнителна точка на дневен ред, точка 15 од дневниот ред, оддносно Предлог-одлука за формирање Локален младински совет во Општина Гостивар.</w:t>
            </w:r>
          </w:p>
          <w:p w:rsidR="003F6DD5" w:rsidRPr="003F6DD5" w:rsidRDefault="003F6DD5" w:rsidP="003F6DD5">
            <w:pPr>
              <w:rPr>
                <w:rFonts w:ascii="Times New Roman" w:hAnsi="Times New Roman"/>
              </w:rPr>
            </w:pPr>
            <w:r w:rsidRPr="003F6DD5">
              <w:rPr>
                <w:rFonts w:ascii="Times New Roman" w:hAnsi="Times New Roman"/>
              </w:rPr>
              <w:t>-Советничката Даниела Трпевска, исто така, се Јви за дискусија, предлагајќи три дополнителни точки на дневниот ред, точка 16, 17 и точка 18.</w:t>
            </w:r>
          </w:p>
          <w:p w:rsidR="003F6DD5" w:rsidRPr="003F6DD5" w:rsidRDefault="003F6DD5" w:rsidP="003F6DD5">
            <w:pPr>
              <w:rPr>
                <w:rFonts w:ascii="Times New Roman" w:hAnsi="Times New Roman"/>
              </w:rPr>
            </w:pPr>
            <w:r w:rsidRPr="003F6DD5">
              <w:rPr>
                <w:rFonts w:ascii="Times New Roman" w:hAnsi="Times New Roman"/>
              </w:rPr>
              <w:t>Точка 16 од дневниот ред предложена од советничката Даниела Трпевска беше Предлог-одлука за доделување на финансиски средства за Здружението „</w:t>
            </w:r>
            <w:proofErr w:type="gramStart"/>
            <w:r w:rsidRPr="003F6DD5">
              <w:rPr>
                <w:rFonts w:ascii="Times New Roman" w:hAnsi="Times New Roman"/>
              </w:rPr>
              <w:t>ДРАУДАКУМ“ Гостивар</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 xml:space="preserve">Точка 17 од дневниот ред предложена од советничката Даниела Трпевска беше Предлог-одлука за доделување на финансиски средства за Здружението „ЈАХИ </w:t>
            </w:r>
            <w:proofErr w:type="gramStart"/>
            <w:r w:rsidRPr="003F6DD5">
              <w:rPr>
                <w:rFonts w:ascii="Times New Roman" w:hAnsi="Times New Roman"/>
              </w:rPr>
              <w:t>ХАСАНИ“ Гостивар</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Точка 18 од дневниот ред предложена од советничката Даниела Трпевска беше Предлог-одлука за измена и дополнување на Буџетот на Општина Гостивар.</w:t>
            </w:r>
          </w:p>
          <w:p w:rsidR="003F6DD5" w:rsidRPr="003F6DD5" w:rsidRDefault="003F6DD5" w:rsidP="003F6DD5">
            <w:pPr>
              <w:rPr>
                <w:rFonts w:ascii="Times New Roman" w:hAnsi="Times New Roman"/>
              </w:rPr>
            </w:pPr>
            <w:r w:rsidRPr="003F6DD5">
              <w:rPr>
                <w:rFonts w:ascii="Times New Roman" w:hAnsi="Times New Roman"/>
              </w:rPr>
              <w:t>-Дополнителните точки на дневниот ред беа ставени на гласање од страна на градоначалникот Валдет Џафери и беа усвоени од советниците со 22 гласа „</w:t>
            </w:r>
            <w:proofErr w:type="gramStart"/>
            <w:r w:rsidRPr="003F6DD5">
              <w:rPr>
                <w:rFonts w:ascii="Times New Roman" w:hAnsi="Times New Roman"/>
              </w:rPr>
              <w:t>за“</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-За работата на осмата седница на Советот на општина Гостивар, градоначалникот Валдет Џафери го предложи следниот дневен ред:</w:t>
            </w:r>
          </w:p>
          <w:p w:rsidR="003F6DD5" w:rsidRPr="003F6DD5" w:rsidRDefault="003F6DD5" w:rsidP="003F6DD5">
            <w:pPr>
              <w:rPr>
                <w:rFonts w:ascii="Times New Roman" w:hAnsi="Times New Roman"/>
              </w:rPr>
            </w:pPr>
          </w:p>
          <w:p w:rsidR="00A64991" w:rsidRDefault="00A64991" w:rsidP="003F6DD5">
            <w:pPr>
              <w:rPr>
                <w:rFonts w:ascii="Times New Roman" w:hAnsi="Times New Roman"/>
              </w:rPr>
            </w:pPr>
          </w:p>
          <w:p w:rsidR="00A64991" w:rsidRDefault="00A64991" w:rsidP="003F6DD5">
            <w:pPr>
              <w:rPr>
                <w:rFonts w:ascii="Times New Roman" w:hAnsi="Times New Roman"/>
              </w:rPr>
            </w:pPr>
          </w:p>
          <w:p w:rsidR="00A64991" w:rsidRDefault="00A64991" w:rsidP="003F6DD5">
            <w:pPr>
              <w:rPr>
                <w:rFonts w:ascii="Times New Roman" w:hAnsi="Times New Roman"/>
              </w:rPr>
            </w:pPr>
          </w:p>
          <w:p w:rsidR="003F6DD5" w:rsidRPr="00A64991" w:rsidRDefault="003F6DD5" w:rsidP="003F6DD5">
            <w:pPr>
              <w:rPr>
                <w:rFonts w:ascii="Times New Roman" w:hAnsi="Times New Roman"/>
                <w:b/>
              </w:rPr>
            </w:pPr>
            <w:r w:rsidRPr="00A64991">
              <w:rPr>
                <w:rFonts w:ascii="Times New Roman" w:hAnsi="Times New Roman"/>
                <w:b/>
              </w:rPr>
              <w:lastRenderedPageBreak/>
              <w:t>ДНЕВЕН РЕД</w:t>
            </w:r>
          </w:p>
          <w:p w:rsidR="003F6DD5" w:rsidRPr="003F6DD5" w:rsidRDefault="003F6DD5" w:rsidP="003F6DD5">
            <w:pPr>
              <w:jc w:val="both"/>
              <w:rPr>
                <w:rFonts w:ascii="Times New Roman" w:hAnsi="Times New Roman"/>
              </w:rPr>
            </w:pPr>
            <w:r w:rsidRPr="003F6DD5">
              <w:rPr>
                <w:rFonts w:ascii="Times New Roman" w:hAnsi="Times New Roman"/>
              </w:rPr>
              <w:t xml:space="preserve">1. </w:t>
            </w:r>
            <w:r w:rsidRPr="003F6DD5">
              <w:rPr>
                <w:rFonts w:ascii="Times New Roman" w:hAnsi="Times New Roman"/>
                <w:b/>
                <w:bCs/>
              </w:rPr>
              <w:t>Предлог – ОДЛУКА</w:t>
            </w:r>
            <w:r w:rsidRPr="003F6DD5">
              <w:rPr>
                <w:rFonts w:ascii="Times New Roman" w:hAnsi="Times New Roman"/>
              </w:rPr>
              <w:t xml:space="preserve"> за вклопување на бесправно изграден објект во документацијата на урбанистички план </w:t>
            </w:r>
            <w:r w:rsidRPr="003F6DD5">
              <w:rPr>
                <w:rFonts w:ascii="Times New Roman" w:hAnsi="Times New Roman"/>
                <w:b/>
                <w:bCs/>
              </w:rPr>
              <w:t>Дритан Рамадани.</w:t>
            </w:r>
          </w:p>
          <w:p w:rsidR="003F6DD5" w:rsidRPr="003F6DD5" w:rsidRDefault="003F6DD5" w:rsidP="003F6DD5">
            <w:pPr>
              <w:jc w:val="both"/>
              <w:rPr>
                <w:rFonts w:ascii="Times New Roman" w:hAnsi="Times New Roman"/>
              </w:rPr>
            </w:pPr>
          </w:p>
          <w:p w:rsidR="003F6DD5" w:rsidRDefault="003F6DD5" w:rsidP="00A64991">
            <w:pPr>
              <w:spacing w:line="360" w:lineRule="auto"/>
              <w:jc w:val="both"/>
              <w:rPr>
                <w:rFonts w:ascii="Times New Roman" w:hAnsi="Times New Roman"/>
                <w:b/>
                <w:bCs/>
              </w:rPr>
            </w:pPr>
            <w:r w:rsidRPr="003F6DD5">
              <w:rPr>
                <w:rFonts w:ascii="Times New Roman" w:hAnsi="Times New Roman"/>
              </w:rPr>
              <w:t xml:space="preserve">2. </w:t>
            </w:r>
            <w:r w:rsidRPr="003F6DD5">
              <w:rPr>
                <w:rFonts w:ascii="Times New Roman" w:hAnsi="Times New Roman"/>
                <w:b/>
                <w:bCs/>
              </w:rPr>
              <w:t>Предлог – ОДЛУКА</w:t>
            </w:r>
            <w:r w:rsidRPr="003F6DD5">
              <w:rPr>
                <w:rFonts w:ascii="Times New Roman" w:hAnsi="Times New Roman"/>
              </w:rPr>
              <w:t xml:space="preserve"> за вклопување на бесправно изграден објект во документацијата на урбанистички план </w:t>
            </w:r>
            <w:r w:rsidRPr="003F6DD5">
              <w:rPr>
                <w:rFonts w:ascii="Times New Roman" w:hAnsi="Times New Roman"/>
                <w:b/>
                <w:bCs/>
              </w:rPr>
              <w:t>Адем Рамадани.</w:t>
            </w:r>
          </w:p>
          <w:p w:rsidR="00A64991" w:rsidRDefault="00A64991" w:rsidP="003F6DD5">
            <w:pPr>
              <w:jc w:val="both"/>
              <w:rPr>
                <w:rFonts w:ascii="Times New Roman" w:hAnsi="Times New Roman"/>
              </w:rPr>
            </w:pPr>
          </w:p>
          <w:p w:rsidR="003F6DD5" w:rsidRPr="003F6DD5" w:rsidRDefault="003F6DD5" w:rsidP="003F6DD5">
            <w:pPr>
              <w:jc w:val="both"/>
              <w:rPr>
                <w:rFonts w:ascii="Times New Roman" w:hAnsi="Times New Roman"/>
              </w:rPr>
            </w:pPr>
            <w:r w:rsidRPr="003F6DD5">
              <w:rPr>
                <w:rFonts w:ascii="Times New Roman" w:hAnsi="Times New Roman"/>
              </w:rPr>
              <w:t xml:space="preserve">3. </w:t>
            </w:r>
            <w:r w:rsidRPr="003F6DD5">
              <w:rPr>
                <w:rFonts w:ascii="Times New Roman" w:hAnsi="Times New Roman"/>
                <w:b/>
                <w:bCs/>
              </w:rPr>
              <w:t>Предлог – ОДЛУКА</w:t>
            </w:r>
            <w:r w:rsidRPr="003F6DD5">
              <w:rPr>
                <w:rFonts w:ascii="Times New Roman" w:hAnsi="Times New Roman"/>
              </w:rPr>
              <w:t xml:space="preserve"> за усвојување на Детален урбанистички план за дел од Блок 10 – Урбана единица „</w:t>
            </w:r>
            <w:proofErr w:type="gramStart"/>
            <w:r w:rsidRPr="003F6DD5">
              <w:rPr>
                <w:rFonts w:ascii="Times New Roman" w:hAnsi="Times New Roman"/>
              </w:rPr>
              <w:t>Б“</w:t>
            </w:r>
            <w:proofErr w:type="gramEnd"/>
            <w:r w:rsidRPr="003F6DD5">
              <w:rPr>
                <w:rFonts w:ascii="Times New Roman" w:hAnsi="Times New Roman"/>
              </w:rPr>
              <w:t>- Дутлок, КО Гостивар 2, измена и дополнување - Општина Гостивар, плански период 2022 - 2027 година.</w:t>
            </w:r>
          </w:p>
          <w:p w:rsidR="003F6DD5" w:rsidRDefault="003F6DD5" w:rsidP="00A64991">
            <w:pPr>
              <w:jc w:val="both"/>
              <w:rPr>
                <w:rFonts w:ascii="Times New Roman" w:hAnsi="Times New Roman"/>
              </w:rPr>
            </w:pPr>
            <w:r w:rsidRPr="003F6DD5">
              <w:rPr>
                <w:rFonts w:ascii="Times New Roman" w:hAnsi="Times New Roman"/>
              </w:rPr>
              <w:t xml:space="preserve">4. </w:t>
            </w:r>
            <w:r w:rsidRPr="003F6DD5">
              <w:rPr>
                <w:rFonts w:ascii="Times New Roman" w:hAnsi="Times New Roman"/>
                <w:b/>
                <w:bCs/>
              </w:rPr>
              <w:t>Предлог – ОДЛУКА</w:t>
            </w:r>
            <w:r w:rsidRPr="003F6DD5">
              <w:rPr>
                <w:rFonts w:ascii="Times New Roman" w:hAnsi="Times New Roman"/>
              </w:rPr>
              <w:t xml:space="preserve"> за усвојување на Урбанистички проект со план за поделба, за формирање на градежна парцела од две градежни парцели и располагање со просторот за градба во ГП 7.123 и ГП 7.124 од ДУП за Блок 7 - КО Гостивар 1, (намена А2 - Станбена зграда) - Општина Гостивар.</w:t>
            </w:r>
          </w:p>
          <w:p w:rsidR="003F6DD5" w:rsidRPr="003F6DD5" w:rsidRDefault="003F6DD5" w:rsidP="003F6DD5">
            <w:pPr>
              <w:jc w:val="both"/>
              <w:rPr>
                <w:rFonts w:ascii="Times New Roman" w:hAnsi="Times New Roman"/>
              </w:rPr>
            </w:pPr>
          </w:p>
          <w:p w:rsidR="003F6DD5" w:rsidRPr="003F6DD5" w:rsidRDefault="003F6DD5" w:rsidP="003F6DD5">
            <w:pPr>
              <w:jc w:val="both"/>
              <w:rPr>
                <w:rFonts w:ascii="Times New Roman" w:hAnsi="Times New Roman"/>
              </w:rPr>
            </w:pPr>
            <w:r w:rsidRPr="003F6DD5">
              <w:rPr>
                <w:rFonts w:ascii="Times New Roman" w:hAnsi="Times New Roman"/>
              </w:rPr>
              <w:t xml:space="preserve">5. </w:t>
            </w:r>
            <w:r w:rsidRPr="003F6DD5">
              <w:rPr>
                <w:rFonts w:ascii="Times New Roman" w:hAnsi="Times New Roman"/>
                <w:b/>
                <w:bCs/>
              </w:rPr>
              <w:t>ПРЕДЛОГ-ОДЛУКА</w:t>
            </w:r>
            <w:r w:rsidRPr="003F6DD5">
              <w:rPr>
                <w:rFonts w:ascii="Times New Roman" w:hAnsi="Times New Roman"/>
              </w:rPr>
              <w:t xml:space="preserve"> за техничка исправка во ТАБЕЛАРНИОТ ДЕЛ од измена и дополнување на ДУП за дел од Блок 24 - Гостивар, со технички бр. 19/10, донесено со Одлука на Општина Гостивар бр. 07-882/1 од 28.06.2011 година.</w:t>
            </w:r>
          </w:p>
          <w:p w:rsidR="003F6DD5" w:rsidRPr="003F6DD5" w:rsidRDefault="003F6DD5" w:rsidP="00A64991">
            <w:pPr>
              <w:spacing w:line="360" w:lineRule="auto"/>
              <w:jc w:val="both"/>
              <w:rPr>
                <w:rFonts w:ascii="Times New Roman" w:hAnsi="Times New Roman"/>
              </w:rPr>
            </w:pPr>
            <w:r w:rsidRPr="003F6DD5">
              <w:rPr>
                <w:rFonts w:ascii="Times New Roman" w:hAnsi="Times New Roman"/>
              </w:rPr>
              <w:t xml:space="preserve">6. </w:t>
            </w:r>
            <w:r w:rsidRPr="003F6DD5">
              <w:rPr>
                <w:rFonts w:ascii="Times New Roman" w:hAnsi="Times New Roman"/>
                <w:b/>
                <w:bCs/>
              </w:rPr>
              <w:t>ПРЕДЛОГ-ОДЛУКА</w:t>
            </w:r>
            <w:r w:rsidRPr="003F6DD5">
              <w:rPr>
                <w:rFonts w:ascii="Times New Roman" w:hAnsi="Times New Roman"/>
              </w:rPr>
              <w:t xml:space="preserve"> за разрешување и именување членови на Управниот одбор на ЈП за стопанисување со спортската сала „</w:t>
            </w:r>
            <w:proofErr w:type="gramStart"/>
            <w:r w:rsidRPr="003F6DD5">
              <w:rPr>
                <w:rFonts w:ascii="Times New Roman" w:hAnsi="Times New Roman"/>
              </w:rPr>
              <w:t>Риниа“</w:t>
            </w:r>
            <w:proofErr w:type="gramEnd"/>
            <w:r w:rsidRPr="003F6DD5">
              <w:rPr>
                <w:rFonts w:ascii="Times New Roman" w:hAnsi="Times New Roman"/>
              </w:rPr>
              <w:t>.</w:t>
            </w:r>
          </w:p>
          <w:p w:rsidR="003F6DD5" w:rsidRPr="003F6DD5" w:rsidRDefault="003F6DD5" w:rsidP="003F6DD5">
            <w:pPr>
              <w:jc w:val="both"/>
              <w:rPr>
                <w:rFonts w:ascii="Times New Roman" w:hAnsi="Times New Roman"/>
              </w:rPr>
            </w:pPr>
          </w:p>
          <w:p w:rsidR="003F6DD5" w:rsidRPr="003F6DD5" w:rsidRDefault="003F6DD5" w:rsidP="003F6DD5">
            <w:pPr>
              <w:jc w:val="both"/>
              <w:rPr>
                <w:rFonts w:ascii="Times New Roman" w:hAnsi="Times New Roman"/>
              </w:rPr>
            </w:pPr>
            <w:r w:rsidRPr="003F6DD5">
              <w:rPr>
                <w:rFonts w:ascii="Times New Roman" w:hAnsi="Times New Roman"/>
              </w:rPr>
              <w:lastRenderedPageBreak/>
              <w:t xml:space="preserve">7. </w:t>
            </w:r>
            <w:r w:rsidRPr="003F6DD5">
              <w:rPr>
                <w:rFonts w:ascii="Times New Roman" w:hAnsi="Times New Roman"/>
                <w:b/>
                <w:bCs/>
              </w:rPr>
              <w:t>ПРЕДЛОГ-ОДЛУКА</w:t>
            </w:r>
            <w:r w:rsidRPr="003F6DD5">
              <w:rPr>
                <w:rFonts w:ascii="Times New Roman" w:hAnsi="Times New Roman"/>
              </w:rPr>
              <w:t xml:space="preserve"> за разрешување и именување членови на Советот за контрола на материјално-финансиското работење на ЈП за стопанисување со спортската сала „</w:t>
            </w:r>
            <w:proofErr w:type="gramStart"/>
            <w:r w:rsidRPr="003F6DD5">
              <w:rPr>
                <w:rFonts w:ascii="Times New Roman" w:hAnsi="Times New Roman"/>
              </w:rPr>
              <w:t>РИНИА“ ГОСТИВАР</w:t>
            </w:r>
            <w:proofErr w:type="gramEnd"/>
            <w:r w:rsidRPr="003F6DD5">
              <w:rPr>
                <w:rFonts w:ascii="Times New Roman" w:hAnsi="Times New Roman"/>
              </w:rPr>
              <w:t>.</w:t>
            </w:r>
          </w:p>
          <w:p w:rsidR="003F6DD5" w:rsidRPr="003F6DD5" w:rsidRDefault="003F6DD5" w:rsidP="003F6DD5">
            <w:pPr>
              <w:rPr>
                <w:rFonts w:ascii="Times New Roman" w:hAnsi="Times New Roman"/>
                <w:sz w:val="10"/>
              </w:rPr>
            </w:pPr>
          </w:p>
          <w:p w:rsidR="003F6DD5" w:rsidRDefault="003F6DD5" w:rsidP="003F6DD5">
            <w:pPr>
              <w:rPr>
                <w:rFonts w:ascii="Times New Roman" w:hAnsi="Times New Roman"/>
              </w:rPr>
            </w:pPr>
            <w:r w:rsidRPr="003F6DD5">
              <w:rPr>
                <w:rFonts w:ascii="Times New Roman" w:hAnsi="Times New Roman"/>
              </w:rPr>
              <w:t xml:space="preserve">8. </w:t>
            </w:r>
            <w:r w:rsidRPr="003F6DD5">
              <w:rPr>
                <w:rFonts w:ascii="Times New Roman" w:hAnsi="Times New Roman"/>
                <w:b/>
                <w:bCs/>
              </w:rPr>
              <w:t>ПРЕДЛОГ-ОДЛУКА</w:t>
            </w:r>
            <w:r w:rsidRPr="003F6DD5">
              <w:rPr>
                <w:rFonts w:ascii="Times New Roman" w:hAnsi="Times New Roman"/>
              </w:rPr>
              <w:t xml:space="preserve"> за разрешување и именување член на Управниот одбор на ООУ „Исмаил </w:t>
            </w:r>
            <w:proofErr w:type="gramStart"/>
            <w:r w:rsidRPr="003F6DD5">
              <w:rPr>
                <w:rFonts w:ascii="Times New Roman" w:hAnsi="Times New Roman"/>
              </w:rPr>
              <w:t>Ќемали“ -</w:t>
            </w:r>
            <w:proofErr w:type="gramEnd"/>
            <w:r w:rsidRPr="003F6DD5">
              <w:rPr>
                <w:rFonts w:ascii="Times New Roman" w:hAnsi="Times New Roman"/>
              </w:rPr>
              <w:t xml:space="preserve"> Гостивар.</w:t>
            </w:r>
          </w:p>
          <w:p w:rsidR="00A64991" w:rsidRPr="003F6DD5" w:rsidRDefault="00A64991" w:rsidP="003F6DD5">
            <w:pPr>
              <w:rPr>
                <w:rFonts w:ascii="Times New Roman" w:hAnsi="Times New Roman"/>
              </w:rPr>
            </w:pPr>
          </w:p>
          <w:p w:rsidR="00A64991" w:rsidRPr="003F6DD5" w:rsidRDefault="003F6DD5" w:rsidP="003F6DD5">
            <w:pPr>
              <w:rPr>
                <w:rFonts w:ascii="Times New Roman" w:hAnsi="Times New Roman"/>
              </w:rPr>
            </w:pPr>
            <w:r w:rsidRPr="003F6DD5">
              <w:rPr>
                <w:rFonts w:ascii="Times New Roman" w:hAnsi="Times New Roman"/>
              </w:rPr>
              <w:t xml:space="preserve">9. </w:t>
            </w:r>
            <w:r w:rsidRPr="003F6DD5">
              <w:rPr>
                <w:rFonts w:ascii="Times New Roman" w:hAnsi="Times New Roman"/>
                <w:b/>
                <w:bCs/>
              </w:rPr>
              <w:t>ПРЕДЛОГ-РЕШЕНИЕ</w:t>
            </w:r>
            <w:r w:rsidRPr="003F6DD5">
              <w:rPr>
                <w:rFonts w:ascii="Times New Roman" w:hAnsi="Times New Roman"/>
              </w:rPr>
              <w:t xml:space="preserve"> за разрешување и именување членови на Управниот одбор на СОТУ „</w:t>
            </w:r>
            <w:proofErr w:type="gramStart"/>
            <w:r w:rsidRPr="003F6DD5">
              <w:rPr>
                <w:rFonts w:ascii="Times New Roman" w:hAnsi="Times New Roman"/>
              </w:rPr>
              <w:t>Гостивар“</w:t>
            </w:r>
            <w:proofErr w:type="gramEnd"/>
            <w:r w:rsidRPr="003F6DD5">
              <w:rPr>
                <w:rFonts w:ascii="Times New Roman" w:hAnsi="Times New Roman"/>
              </w:rPr>
              <w:t>-Гостивар.</w:t>
            </w:r>
          </w:p>
          <w:p w:rsidR="003F6DD5" w:rsidRPr="003F6DD5" w:rsidRDefault="003F6DD5" w:rsidP="003F6DD5">
            <w:pPr>
              <w:rPr>
                <w:rFonts w:ascii="Times New Roman" w:hAnsi="Times New Roman"/>
              </w:rPr>
            </w:pPr>
            <w:r w:rsidRPr="003F6DD5">
              <w:rPr>
                <w:rFonts w:ascii="Times New Roman" w:hAnsi="Times New Roman"/>
              </w:rPr>
              <w:t xml:space="preserve">10. </w:t>
            </w:r>
            <w:r w:rsidRPr="003F6DD5">
              <w:rPr>
                <w:rFonts w:ascii="Times New Roman" w:hAnsi="Times New Roman"/>
                <w:b/>
                <w:bCs/>
              </w:rPr>
              <w:t>ПРЕДЛОГ-РЕШЕНИЕ</w:t>
            </w:r>
            <w:r w:rsidRPr="003F6DD5">
              <w:rPr>
                <w:rFonts w:ascii="Times New Roman" w:hAnsi="Times New Roman"/>
              </w:rPr>
              <w:t xml:space="preserve"> за разрешување и именување на Управниот одбор на ЈП „</w:t>
            </w:r>
            <w:proofErr w:type="gramStart"/>
            <w:r w:rsidRPr="003F6DD5">
              <w:rPr>
                <w:rFonts w:ascii="Times New Roman" w:hAnsi="Times New Roman"/>
              </w:rPr>
              <w:t>Комуналец“ Гостивар</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 xml:space="preserve">11. </w:t>
            </w:r>
            <w:r w:rsidRPr="003F6DD5">
              <w:rPr>
                <w:rFonts w:ascii="Times New Roman" w:hAnsi="Times New Roman"/>
                <w:b/>
                <w:bCs/>
              </w:rPr>
              <w:t>ПРЕДЛОГ-РЕШЕНИЕ</w:t>
            </w:r>
            <w:r w:rsidRPr="003F6DD5">
              <w:rPr>
                <w:rFonts w:ascii="Times New Roman" w:hAnsi="Times New Roman"/>
              </w:rPr>
              <w:t xml:space="preserve"> за разрешување и именување членови на Управниот одбор на СОМУ „</w:t>
            </w:r>
            <w:proofErr w:type="gramStart"/>
            <w:r w:rsidRPr="003F6DD5">
              <w:rPr>
                <w:rFonts w:ascii="Times New Roman" w:hAnsi="Times New Roman"/>
              </w:rPr>
              <w:t>Гостивар“</w:t>
            </w:r>
            <w:proofErr w:type="gramEnd"/>
            <w:r w:rsidRPr="003F6DD5">
              <w:rPr>
                <w:rFonts w:ascii="Times New Roman" w:hAnsi="Times New Roman"/>
              </w:rPr>
              <w:t>-Гостивар.</w:t>
            </w:r>
          </w:p>
          <w:p w:rsid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12. </w:t>
            </w:r>
            <w:r w:rsidRPr="003F6DD5">
              <w:rPr>
                <w:rFonts w:ascii="Times New Roman" w:hAnsi="Times New Roman"/>
                <w:b/>
                <w:bCs/>
              </w:rPr>
              <w:t>ПРЕДЛОГ-РЕШЕНИЕ</w:t>
            </w:r>
            <w:r w:rsidRPr="003F6DD5">
              <w:rPr>
                <w:rFonts w:ascii="Times New Roman" w:hAnsi="Times New Roman"/>
              </w:rPr>
              <w:t xml:space="preserve"> за разрешување и именување член на Управниот одбор на Спортски клуб „</w:t>
            </w:r>
            <w:proofErr w:type="gramStart"/>
            <w:r w:rsidRPr="003F6DD5">
              <w:rPr>
                <w:rFonts w:ascii="Times New Roman" w:hAnsi="Times New Roman"/>
              </w:rPr>
              <w:t>Гостивар“</w:t>
            </w:r>
            <w:proofErr w:type="gramEnd"/>
            <w:r w:rsidRPr="003F6DD5">
              <w:rPr>
                <w:rFonts w:ascii="Times New Roman" w:hAnsi="Times New Roman"/>
              </w:rPr>
              <w:t>-Гостивар.</w:t>
            </w:r>
          </w:p>
          <w:p w:rsidR="003F6DD5" w:rsidRPr="003F6DD5" w:rsidRDefault="003F6DD5" w:rsidP="003F6DD5">
            <w:pPr>
              <w:rPr>
                <w:rFonts w:ascii="Times New Roman" w:hAnsi="Times New Roman"/>
              </w:rPr>
            </w:pPr>
          </w:p>
          <w:p w:rsidR="003F6DD5" w:rsidRDefault="003F6DD5" w:rsidP="003F6DD5">
            <w:pPr>
              <w:rPr>
                <w:rFonts w:ascii="Times New Roman" w:hAnsi="Times New Roman"/>
              </w:rPr>
            </w:pPr>
            <w:r w:rsidRPr="003F6DD5">
              <w:rPr>
                <w:rFonts w:ascii="Times New Roman" w:hAnsi="Times New Roman"/>
              </w:rPr>
              <w:t xml:space="preserve">13. </w:t>
            </w:r>
            <w:r w:rsidRPr="003F6DD5">
              <w:rPr>
                <w:rFonts w:ascii="Times New Roman" w:hAnsi="Times New Roman"/>
                <w:b/>
                <w:bCs/>
              </w:rPr>
              <w:t>ПРЕДЛОГ-ОДЛУКА</w:t>
            </w:r>
            <w:r w:rsidRPr="003F6DD5">
              <w:rPr>
                <w:rFonts w:ascii="Times New Roman" w:hAnsi="Times New Roman"/>
              </w:rPr>
              <w:t xml:space="preserve"> за доделување на финансиски средства за КУД „</w:t>
            </w:r>
            <w:proofErr w:type="gramStart"/>
            <w:r w:rsidRPr="003F6DD5">
              <w:rPr>
                <w:rFonts w:ascii="Times New Roman" w:hAnsi="Times New Roman"/>
              </w:rPr>
              <w:t>ОТЕЛО“</w:t>
            </w:r>
            <w:proofErr w:type="gramEnd"/>
            <w:r w:rsidRPr="003F6DD5">
              <w:rPr>
                <w:rFonts w:ascii="Times New Roman" w:hAnsi="Times New Roman"/>
              </w:rPr>
              <w:t>-Гостивар.</w:t>
            </w:r>
          </w:p>
          <w:p w:rsidR="00A64991" w:rsidRPr="003F6DD5" w:rsidRDefault="00A64991"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14. </w:t>
            </w:r>
            <w:r w:rsidRPr="003F6DD5">
              <w:rPr>
                <w:rFonts w:ascii="Times New Roman" w:hAnsi="Times New Roman"/>
                <w:b/>
                <w:bCs/>
              </w:rPr>
              <w:t>ПРЕДЛОГ-Заклучок</w:t>
            </w:r>
            <w:r w:rsidRPr="003F6DD5">
              <w:rPr>
                <w:rFonts w:ascii="Times New Roman" w:hAnsi="Times New Roman"/>
              </w:rPr>
              <w:t xml:space="preserve"> за давање согласност на Одлуката на Управниот одбор на ЈП „</w:t>
            </w:r>
            <w:proofErr w:type="gramStart"/>
            <w:r w:rsidRPr="003F6DD5">
              <w:rPr>
                <w:rFonts w:ascii="Times New Roman" w:hAnsi="Times New Roman"/>
              </w:rPr>
              <w:t>Комуналец“</w:t>
            </w:r>
            <w:proofErr w:type="gramEnd"/>
            <w:r w:rsidRPr="003F6DD5">
              <w:rPr>
                <w:rFonts w:ascii="Times New Roman" w:hAnsi="Times New Roman"/>
              </w:rPr>
              <w:t>- Гостивар, за усвојување на Финансискиот извештај, за период од 01.01.2026-31.03.2026.</w:t>
            </w:r>
          </w:p>
          <w:p w:rsidR="003F6DD5" w:rsidRPr="003F6DD5" w:rsidRDefault="003F6DD5" w:rsidP="003F6DD5">
            <w:pPr>
              <w:rPr>
                <w:rFonts w:ascii="Times New Roman" w:hAnsi="Times New Roman"/>
              </w:rPr>
            </w:pPr>
            <w:r w:rsidRPr="003F6DD5">
              <w:rPr>
                <w:rFonts w:ascii="Times New Roman" w:hAnsi="Times New Roman"/>
              </w:rPr>
              <w:lastRenderedPageBreak/>
              <w:t xml:space="preserve">15. </w:t>
            </w:r>
            <w:r w:rsidRPr="003F6DD5">
              <w:rPr>
                <w:rFonts w:ascii="Times New Roman" w:hAnsi="Times New Roman"/>
                <w:b/>
                <w:bCs/>
              </w:rPr>
              <w:t>ПРЕДЛОГ-ОДЛУКА</w:t>
            </w:r>
            <w:r w:rsidRPr="003F6DD5">
              <w:rPr>
                <w:rFonts w:ascii="Times New Roman" w:hAnsi="Times New Roman"/>
              </w:rPr>
              <w:t xml:space="preserve"> за основање на Локален младински совет во Општина Гостивар.</w:t>
            </w:r>
          </w:p>
          <w:p w:rsidR="003F6DD5" w:rsidRPr="003F6DD5" w:rsidRDefault="003F6DD5" w:rsidP="003F6DD5">
            <w:pPr>
              <w:rPr>
                <w:rFonts w:ascii="Times New Roman" w:hAnsi="Times New Roman"/>
              </w:rPr>
            </w:pPr>
            <w:r w:rsidRPr="003F6DD5">
              <w:rPr>
                <w:rFonts w:ascii="Times New Roman" w:hAnsi="Times New Roman"/>
              </w:rPr>
              <w:t xml:space="preserve">16. </w:t>
            </w:r>
            <w:r w:rsidRPr="003F6DD5">
              <w:rPr>
                <w:rFonts w:ascii="Times New Roman" w:hAnsi="Times New Roman"/>
                <w:b/>
                <w:bCs/>
              </w:rPr>
              <w:t>ПРЕДЛОГ-ОДЛУКА</w:t>
            </w:r>
            <w:r w:rsidRPr="003F6DD5">
              <w:rPr>
                <w:rFonts w:ascii="Times New Roman" w:hAnsi="Times New Roman"/>
              </w:rPr>
              <w:t xml:space="preserve"> за доделување на финансиски средства за КУД „</w:t>
            </w:r>
            <w:proofErr w:type="gramStart"/>
            <w:r w:rsidRPr="003F6DD5">
              <w:rPr>
                <w:rFonts w:ascii="Times New Roman" w:hAnsi="Times New Roman"/>
              </w:rPr>
              <w:t>ДРАУДАКУМ“</w:t>
            </w:r>
            <w:proofErr w:type="gramEnd"/>
            <w:r w:rsidRPr="003F6DD5">
              <w:rPr>
                <w:rFonts w:ascii="Times New Roman" w:hAnsi="Times New Roman"/>
              </w:rPr>
              <w:t>-Гостивар.</w:t>
            </w:r>
          </w:p>
          <w:p w:rsidR="00A64991" w:rsidRDefault="003F6DD5" w:rsidP="003F6DD5">
            <w:pPr>
              <w:rPr>
                <w:rFonts w:ascii="Times New Roman" w:hAnsi="Times New Roman"/>
              </w:rPr>
            </w:pPr>
            <w:r w:rsidRPr="003F6DD5">
              <w:rPr>
                <w:rFonts w:ascii="Times New Roman" w:hAnsi="Times New Roman"/>
              </w:rPr>
              <w:t xml:space="preserve">17. </w:t>
            </w:r>
            <w:r w:rsidRPr="003F6DD5">
              <w:rPr>
                <w:rFonts w:ascii="Times New Roman" w:hAnsi="Times New Roman"/>
                <w:b/>
                <w:bCs/>
              </w:rPr>
              <w:t>ПРЕДЛОГ-ОДЛУКА за</w:t>
            </w:r>
            <w:r w:rsidRPr="003F6DD5">
              <w:rPr>
                <w:rFonts w:ascii="Times New Roman" w:hAnsi="Times New Roman"/>
              </w:rPr>
              <w:t xml:space="preserve"> распределба на финансиски средства за ШКА „ЈАХИ </w:t>
            </w:r>
            <w:proofErr w:type="gramStart"/>
            <w:r w:rsidRPr="003F6DD5">
              <w:rPr>
                <w:rFonts w:ascii="Times New Roman" w:hAnsi="Times New Roman"/>
              </w:rPr>
              <w:t>ХАСАНИ“</w:t>
            </w:r>
            <w:proofErr w:type="gramEnd"/>
            <w:r w:rsidRPr="003F6DD5">
              <w:rPr>
                <w:rFonts w:ascii="Times New Roman" w:hAnsi="Times New Roman"/>
              </w:rPr>
              <w:t>-Гостивар.</w:t>
            </w:r>
          </w:p>
          <w:p w:rsidR="00A64991" w:rsidRPr="003F6DD5" w:rsidRDefault="00A64991"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18. </w:t>
            </w:r>
            <w:r w:rsidRPr="003F6DD5">
              <w:rPr>
                <w:rFonts w:ascii="Times New Roman" w:hAnsi="Times New Roman"/>
                <w:b/>
                <w:bCs/>
              </w:rPr>
              <w:t>Предлог-Одлука</w:t>
            </w:r>
            <w:r w:rsidRPr="003F6DD5">
              <w:rPr>
                <w:rFonts w:ascii="Times New Roman" w:hAnsi="Times New Roman"/>
              </w:rPr>
              <w:t xml:space="preserve"> за измена и дополнување на буџетот на Општината.</w:t>
            </w:r>
          </w:p>
          <w:p w:rsidR="003F6DD5" w:rsidRPr="003F6DD5" w:rsidRDefault="003F6DD5" w:rsidP="003F6DD5">
            <w:pPr>
              <w:rPr>
                <w:rFonts w:ascii="Times New Roman" w:hAnsi="Times New Roman"/>
                <w:b/>
                <w:bCs/>
              </w:rPr>
            </w:pPr>
            <w:r w:rsidRPr="003F6DD5">
              <w:rPr>
                <w:rFonts w:ascii="Times New Roman" w:hAnsi="Times New Roman"/>
              </w:rPr>
              <w:t xml:space="preserve">19. </w:t>
            </w:r>
            <w:r w:rsidR="00A64991">
              <w:rPr>
                <w:rFonts w:ascii="Times New Roman" w:hAnsi="Times New Roman"/>
                <w:b/>
                <w:bCs/>
              </w:rPr>
              <w:t>Разно</w:t>
            </w:r>
          </w:p>
          <w:p w:rsidR="003F6DD5" w:rsidRPr="003F6DD5" w:rsidRDefault="003F6DD5" w:rsidP="003F6DD5">
            <w:pPr>
              <w:rPr>
                <w:rFonts w:ascii="Times New Roman" w:hAnsi="Times New Roman"/>
                <w:b/>
                <w:bCs/>
              </w:rPr>
            </w:pPr>
            <w:r w:rsidRPr="003F6DD5">
              <w:rPr>
                <w:rFonts w:ascii="Times New Roman" w:hAnsi="Times New Roman"/>
              </w:rPr>
              <w:t>Бидејќи немаше други предлози, дневниот ред беше ставен на гласање од страна на претседателот Валдет Џафери и со 22 гласа „</w:t>
            </w:r>
            <w:proofErr w:type="gramStart"/>
            <w:r w:rsidRPr="003F6DD5">
              <w:rPr>
                <w:rFonts w:ascii="Times New Roman" w:hAnsi="Times New Roman"/>
              </w:rPr>
              <w:t>за“</w:t>
            </w:r>
            <w:proofErr w:type="gramEnd"/>
            <w:r w:rsidRPr="003F6DD5">
              <w:rPr>
                <w:rFonts w:ascii="Times New Roman" w:hAnsi="Times New Roman"/>
              </w:rPr>
              <w:t>, ниту еден „против“ и ниту еден „воздржан“, беше усвоен од советниците.</w:t>
            </w:r>
          </w:p>
          <w:p w:rsidR="003F6DD5" w:rsidRPr="003F6DD5" w:rsidRDefault="003F6DD5" w:rsidP="003F6DD5">
            <w:pPr>
              <w:rPr>
                <w:rFonts w:ascii="Times New Roman" w:hAnsi="Times New Roman"/>
                <w:b/>
                <w:bCs/>
              </w:rPr>
            </w:pPr>
          </w:p>
          <w:p w:rsidR="003F6DD5" w:rsidRPr="003F6DD5" w:rsidRDefault="003F6DD5" w:rsidP="00A64991">
            <w:pPr>
              <w:spacing w:line="360" w:lineRule="auto"/>
              <w:jc w:val="both"/>
              <w:rPr>
                <w:rFonts w:ascii="Times New Roman" w:hAnsi="Times New Roman"/>
              </w:rPr>
            </w:pPr>
            <w:r w:rsidRPr="003F6DD5">
              <w:rPr>
                <w:rFonts w:ascii="Times New Roman" w:hAnsi="Times New Roman"/>
              </w:rPr>
              <w:t xml:space="preserve">1. </w:t>
            </w:r>
            <w:r w:rsidRPr="003F6DD5">
              <w:rPr>
                <w:rFonts w:ascii="Times New Roman" w:hAnsi="Times New Roman"/>
                <w:b/>
                <w:bCs/>
              </w:rPr>
              <w:t>Предлог – ОДЛУКА</w:t>
            </w:r>
            <w:r w:rsidRPr="003F6DD5">
              <w:rPr>
                <w:rFonts w:ascii="Times New Roman" w:hAnsi="Times New Roman"/>
              </w:rPr>
              <w:t xml:space="preserve"> за вклопување на бесправно изграден објект во урбанистичко-планска документација </w:t>
            </w:r>
            <w:r w:rsidRPr="003F6DD5">
              <w:rPr>
                <w:rFonts w:ascii="Times New Roman" w:hAnsi="Times New Roman"/>
                <w:b/>
                <w:bCs/>
              </w:rPr>
              <w:t>Дритан Рамадани.</w:t>
            </w:r>
          </w:p>
          <w:p w:rsidR="003F6DD5" w:rsidRPr="003F6DD5" w:rsidRDefault="003F6DD5" w:rsidP="007509D3">
            <w:pPr>
              <w:jc w:val="both"/>
              <w:rPr>
                <w:rFonts w:ascii="Times New Roman" w:hAnsi="Times New Roman"/>
              </w:rPr>
            </w:pPr>
            <w:r w:rsidRPr="003F6DD5">
              <w:rPr>
                <w:rFonts w:ascii="Times New Roman" w:hAnsi="Times New Roman"/>
              </w:rPr>
              <w:t>-Претседателот на Советот отвори дискусија по првата точка од дневниот ред.</w:t>
            </w:r>
          </w:p>
          <w:p w:rsidR="003F6DD5" w:rsidRPr="003F6DD5" w:rsidRDefault="003F6DD5" w:rsidP="007509D3">
            <w:pPr>
              <w:jc w:val="both"/>
              <w:rPr>
                <w:rFonts w:ascii="Times New Roman" w:hAnsi="Times New Roman"/>
              </w:rPr>
            </w:pPr>
            <w:r w:rsidRPr="003F6DD5">
              <w:rPr>
                <w:rFonts w:ascii="Times New Roman" w:hAnsi="Times New Roman"/>
              </w:rPr>
              <w:t>-Појаснувања за првата точка од дневниот ред даде претставникот на Секторот за урбанистичко планирање при Општина Гостивар.</w:t>
            </w:r>
          </w:p>
          <w:p w:rsidR="003F6DD5" w:rsidRPr="003F6DD5" w:rsidRDefault="003F6DD5" w:rsidP="007509D3">
            <w:pPr>
              <w:jc w:val="both"/>
              <w:rPr>
                <w:rFonts w:ascii="Times New Roman" w:hAnsi="Times New Roman"/>
              </w:rPr>
            </w:pPr>
            <w:r w:rsidRPr="003F6DD5">
              <w:rPr>
                <w:rFonts w:ascii="Times New Roman" w:hAnsi="Times New Roman"/>
              </w:rPr>
              <w:t>-По појаснувањето, првата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lastRenderedPageBreak/>
              <w:t xml:space="preserve">2. </w:t>
            </w:r>
            <w:r w:rsidRPr="003F6DD5">
              <w:rPr>
                <w:rFonts w:ascii="Times New Roman" w:hAnsi="Times New Roman"/>
                <w:b/>
                <w:bCs/>
              </w:rPr>
              <w:t>Предлог – ОДЛУКА</w:t>
            </w:r>
            <w:r w:rsidRPr="003F6DD5">
              <w:rPr>
                <w:rFonts w:ascii="Times New Roman" w:hAnsi="Times New Roman"/>
              </w:rPr>
              <w:t xml:space="preserve"> за вклопување на бесправно изграден објект во урбанистичко-планска документација </w:t>
            </w:r>
            <w:r w:rsidRPr="003F6DD5">
              <w:rPr>
                <w:rFonts w:ascii="Times New Roman" w:hAnsi="Times New Roman"/>
                <w:b/>
                <w:bCs/>
              </w:rPr>
              <w:t>Адем Рамадани.</w:t>
            </w:r>
          </w:p>
          <w:p w:rsidR="003F6DD5" w:rsidRPr="003F6DD5" w:rsidRDefault="003F6DD5" w:rsidP="007509D3">
            <w:pPr>
              <w:jc w:val="both"/>
              <w:rPr>
                <w:rFonts w:ascii="Times New Roman" w:hAnsi="Times New Roman"/>
              </w:rPr>
            </w:pPr>
            <w:r w:rsidRPr="003F6DD5">
              <w:rPr>
                <w:rFonts w:ascii="Times New Roman" w:hAnsi="Times New Roman"/>
              </w:rPr>
              <w:t>-Претседателот на Советот отвори дискусија по втората точка од дневниот ред.</w:t>
            </w:r>
          </w:p>
          <w:p w:rsidR="003F6DD5" w:rsidRPr="003F6DD5" w:rsidRDefault="003F6DD5" w:rsidP="007509D3">
            <w:pPr>
              <w:jc w:val="both"/>
              <w:rPr>
                <w:rFonts w:ascii="Times New Roman" w:hAnsi="Times New Roman"/>
              </w:rPr>
            </w:pPr>
            <w:r w:rsidRPr="003F6DD5">
              <w:rPr>
                <w:rFonts w:ascii="Times New Roman" w:hAnsi="Times New Roman"/>
              </w:rPr>
              <w:t>-Појаснувања за втората точка од дневниот ред даде претставникот на Секторот за урбанистичко планирање од Општина Гостивар.</w:t>
            </w:r>
          </w:p>
          <w:p w:rsidR="003F6DD5" w:rsidRPr="003F6DD5" w:rsidRDefault="003F6DD5" w:rsidP="007509D3">
            <w:pPr>
              <w:jc w:val="both"/>
              <w:rPr>
                <w:rFonts w:ascii="Times New Roman" w:hAnsi="Times New Roman"/>
              </w:rPr>
            </w:pPr>
            <w:r w:rsidRPr="003F6DD5">
              <w:rPr>
                <w:rFonts w:ascii="Times New Roman" w:hAnsi="Times New Roman"/>
              </w:rPr>
              <w:t>-По појаснувањето, втората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7509D3">
            <w:pPr>
              <w:jc w:val="both"/>
              <w:rPr>
                <w:rFonts w:ascii="Times New Roman" w:hAnsi="Times New Roman"/>
              </w:rPr>
            </w:pPr>
            <w:r w:rsidRPr="003F6DD5">
              <w:rPr>
                <w:rFonts w:ascii="Times New Roman" w:hAnsi="Times New Roman"/>
              </w:rPr>
              <w:t xml:space="preserve">3. </w:t>
            </w:r>
            <w:r w:rsidRPr="003F6DD5">
              <w:rPr>
                <w:rFonts w:ascii="Times New Roman" w:hAnsi="Times New Roman"/>
                <w:b/>
                <w:bCs/>
              </w:rPr>
              <w:t>Предлог – ОДЛУКА</w:t>
            </w:r>
            <w:r w:rsidRPr="003F6DD5">
              <w:rPr>
                <w:rFonts w:ascii="Times New Roman" w:hAnsi="Times New Roman"/>
              </w:rPr>
              <w:t xml:space="preserve"> </w:t>
            </w:r>
            <w:r w:rsidRPr="007509D3">
              <w:rPr>
                <w:rFonts w:ascii="Times New Roman" w:hAnsi="Times New Roman"/>
                <w:b/>
              </w:rPr>
              <w:t>за усвојување на Детален урбанистички план за дел од Блок 10 – Урбана единица „</w:t>
            </w:r>
            <w:proofErr w:type="gramStart"/>
            <w:r w:rsidRPr="007509D3">
              <w:rPr>
                <w:rFonts w:ascii="Times New Roman" w:hAnsi="Times New Roman"/>
                <w:b/>
              </w:rPr>
              <w:t>Б“ –</w:t>
            </w:r>
            <w:proofErr w:type="gramEnd"/>
            <w:r w:rsidRPr="007509D3">
              <w:rPr>
                <w:rFonts w:ascii="Times New Roman" w:hAnsi="Times New Roman"/>
                <w:b/>
              </w:rPr>
              <w:t xml:space="preserve"> Дутлок, КО Гостивар 2, измена и дополнување Општина Гостивар, плански период 2022 - 2027 година.</w:t>
            </w:r>
          </w:p>
          <w:p w:rsidR="003F6DD5" w:rsidRPr="003F6DD5" w:rsidRDefault="003F6DD5" w:rsidP="007509D3">
            <w:pPr>
              <w:jc w:val="both"/>
              <w:rPr>
                <w:rFonts w:ascii="Times New Roman" w:hAnsi="Times New Roman"/>
              </w:rPr>
            </w:pPr>
            <w:r w:rsidRPr="003F6DD5">
              <w:rPr>
                <w:rFonts w:ascii="Times New Roman" w:hAnsi="Times New Roman"/>
              </w:rPr>
              <w:t>-Претседателот на Советот отвори дискусија по третата точка од дневниот ред.</w:t>
            </w:r>
          </w:p>
          <w:p w:rsidR="003F6DD5" w:rsidRPr="003F6DD5" w:rsidRDefault="003F6DD5" w:rsidP="007509D3">
            <w:pPr>
              <w:jc w:val="both"/>
              <w:rPr>
                <w:rFonts w:ascii="Times New Roman" w:hAnsi="Times New Roman"/>
              </w:rPr>
            </w:pPr>
            <w:r w:rsidRPr="003F6DD5">
              <w:rPr>
                <w:rFonts w:ascii="Times New Roman" w:hAnsi="Times New Roman"/>
              </w:rPr>
              <w:t>-Појаснувања за третата точка од дневниот ред даде претставникот на Секторот за урбанистичко планирање од Општина Гостивар.</w:t>
            </w:r>
          </w:p>
          <w:p w:rsidR="003F6DD5" w:rsidRPr="003F6DD5" w:rsidRDefault="003F6DD5" w:rsidP="007509D3">
            <w:pPr>
              <w:jc w:val="both"/>
              <w:rPr>
                <w:rFonts w:ascii="Times New Roman" w:hAnsi="Times New Roman"/>
              </w:rPr>
            </w:pPr>
            <w:r w:rsidRPr="003F6DD5">
              <w:rPr>
                <w:rFonts w:ascii="Times New Roman" w:hAnsi="Times New Roman"/>
              </w:rPr>
              <w:t>-По појаснувањето, третата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4. </w:t>
            </w:r>
            <w:r w:rsidRPr="003F6DD5">
              <w:rPr>
                <w:rFonts w:ascii="Times New Roman" w:hAnsi="Times New Roman"/>
                <w:b/>
                <w:bCs/>
              </w:rPr>
              <w:t>Предлог – ОДЛУКА</w:t>
            </w:r>
            <w:r w:rsidRPr="007509D3">
              <w:rPr>
                <w:rFonts w:ascii="Times New Roman" w:hAnsi="Times New Roman"/>
                <w:b/>
                <w:sz w:val="24"/>
                <w:szCs w:val="24"/>
              </w:rPr>
              <w:t xml:space="preserve"> за усвојување на Урбанистички проект со план за поделба, за формирање на градежна парцела од две градежни парцели и уредување на просторот за градба во ПН 7.123 и ПН 7.124 од ПДУ за Блок 7 - КК Гостивар 1, (намена А2 - Станбена зграда) - Општина Гостивар.</w:t>
            </w:r>
          </w:p>
          <w:p w:rsidR="003F6DD5" w:rsidRPr="003F6DD5" w:rsidRDefault="003F6DD5" w:rsidP="003F6DD5">
            <w:pPr>
              <w:rPr>
                <w:rFonts w:ascii="Times New Roman" w:hAnsi="Times New Roman"/>
              </w:rPr>
            </w:pPr>
            <w:r w:rsidRPr="003F6DD5">
              <w:rPr>
                <w:rFonts w:ascii="Times New Roman" w:hAnsi="Times New Roman"/>
              </w:rPr>
              <w:lastRenderedPageBreak/>
              <w:t>-Претседателот на Советот отвори дискусија по четвртата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четвртата точка од дневниот ред даде претставникот на Секторот за урбанистичко планирање од Општина Гостивар.</w:t>
            </w:r>
          </w:p>
          <w:p w:rsidR="007509D3" w:rsidRPr="003F6DD5" w:rsidRDefault="003F6DD5" w:rsidP="003F6DD5">
            <w:pPr>
              <w:rPr>
                <w:rFonts w:ascii="Times New Roman" w:hAnsi="Times New Roman"/>
              </w:rPr>
            </w:pPr>
            <w:r w:rsidRPr="003F6DD5">
              <w:rPr>
                <w:rFonts w:ascii="Times New Roman" w:hAnsi="Times New Roman"/>
              </w:rPr>
              <w:t>-По појаснувањето, четвртата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r w:rsidRPr="003F6DD5">
              <w:rPr>
                <w:rFonts w:ascii="Times New Roman" w:hAnsi="Times New Roman"/>
              </w:rPr>
              <w:t xml:space="preserve">5. </w:t>
            </w:r>
            <w:r w:rsidRPr="003F6DD5">
              <w:rPr>
                <w:rFonts w:ascii="Times New Roman" w:hAnsi="Times New Roman"/>
                <w:b/>
                <w:bCs/>
              </w:rPr>
              <w:t>ПРЕДЛОГ-ОДЛУКА</w:t>
            </w:r>
            <w:r w:rsidRPr="003F6DD5">
              <w:rPr>
                <w:rFonts w:ascii="Times New Roman" w:hAnsi="Times New Roman"/>
              </w:rPr>
              <w:t xml:space="preserve"> за извршување на Техничка исправка во ТАБЕЛАРНИОТ ДЕЛ на измена и дополнување на ДУП за дел од Блок 24 - Гостивар, со технички бр. 19/10, донесена со Одлука на Општина Гостивар бр. 07-882/1 од 28.06.2011 година.</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петтата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петтата точка од дневниот ред даде претставникот на Секторот за урбанистичко планирање од Општина Гостивар.</w:t>
            </w:r>
          </w:p>
          <w:p w:rsidR="003F6DD5" w:rsidRPr="003F6DD5" w:rsidRDefault="003F6DD5" w:rsidP="003F6DD5">
            <w:pPr>
              <w:rPr>
                <w:rFonts w:ascii="Times New Roman" w:hAnsi="Times New Roman"/>
              </w:rPr>
            </w:pPr>
            <w:r w:rsidRPr="003F6DD5">
              <w:rPr>
                <w:rFonts w:ascii="Times New Roman" w:hAnsi="Times New Roman"/>
              </w:rPr>
              <w:t>-По појаснувањето, петтата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гласа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6. </w:t>
            </w:r>
            <w:r w:rsidRPr="003F6DD5">
              <w:rPr>
                <w:rFonts w:ascii="Times New Roman" w:hAnsi="Times New Roman"/>
                <w:b/>
                <w:bCs/>
              </w:rPr>
              <w:t>ПРЕДЛОГ- РЕШЕНИЕ</w:t>
            </w:r>
            <w:r w:rsidRPr="003F6DD5">
              <w:rPr>
                <w:rFonts w:ascii="Times New Roman" w:hAnsi="Times New Roman"/>
              </w:rPr>
              <w:t xml:space="preserve"> за разрешување и именување на членовите на Управниот совет на ЈП за стопанисување на спортската сала „</w:t>
            </w:r>
            <w:proofErr w:type="gramStart"/>
            <w:r w:rsidRPr="003F6DD5">
              <w:rPr>
                <w:rFonts w:ascii="Times New Roman" w:hAnsi="Times New Roman"/>
              </w:rPr>
              <w:t>Риниа“</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шестата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шестата точка од дневниот ред даде советничката Џарие Елези, која е и претседателка на Комисијата за мандатни прашања, избори и именувања.</w:t>
            </w:r>
          </w:p>
          <w:p w:rsidR="003F6DD5" w:rsidRPr="003F6DD5" w:rsidRDefault="003F6DD5" w:rsidP="003F6DD5">
            <w:pPr>
              <w:rPr>
                <w:rFonts w:ascii="Times New Roman" w:hAnsi="Times New Roman"/>
              </w:rPr>
            </w:pPr>
            <w:r w:rsidRPr="003F6DD5">
              <w:rPr>
                <w:rFonts w:ascii="Times New Roman" w:hAnsi="Times New Roman"/>
              </w:rPr>
              <w:lastRenderedPageBreak/>
              <w:t>-По појаснувањето, шестата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7. </w:t>
            </w:r>
            <w:r w:rsidRPr="003F6DD5">
              <w:rPr>
                <w:rFonts w:ascii="Times New Roman" w:hAnsi="Times New Roman"/>
                <w:b/>
                <w:bCs/>
              </w:rPr>
              <w:t>ПРЕДЛОГ- РЕШЕНИЕ</w:t>
            </w:r>
            <w:r w:rsidRPr="003F6DD5">
              <w:rPr>
                <w:rFonts w:ascii="Times New Roman" w:hAnsi="Times New Roman"/>
              </w:rPr>
              <w:t xml:space="preserve"> за разрешување и именување на членови на Советот за контрола на материјалното и финансиското работење на ЈП за стопанисување со спортската сала „</w:t>
            </w:r>
            <w:proofErr w:type="gramStart"/>
            <w:r w:rsidRPr="003F6DD5">
              <w:rPr>
                <w:rFonts w:ascii="Times New Roman" w:hAnsi="Times New Roman"/>
              </w:rPr>
              <w:t>Риниа“ ГОСТИВАР</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седмата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седмата точка од дневниот ред даде советничката Џарие Елези, која е и претседателка на Комисијата за мандатни прашања, избори и именувања.</w:t>
            </w:r>
          </w:p>
          <w:p w:rsidR="003F6DD5" w:rsidRDefault="003F6DD5" w:rsidP="003F6DD5">
            <w:pPr>
              <w:rPr>
                <w:rFonts w:ascii="Times New Roman" w:hAnsi="Times New Roman"/>
              </w:rPr>
            </w:pPr>
            <w:r w:rsidRPr="003F6DD5">
              <w:rPr>
                <w:rFonts w:ascii="Times New Roman" w:hAnsi="Times New Roman"/>
              </w:rPr>
              <w:t>-По појаснувањето, седмата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7509D3" w:rsidRPr="003F6DD5" w:rsidRDefault="007509D3"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8. </w:t>
            </w:r>
            <w:r w:rsidRPr="007509D3">
              <w:rPr>
                <w:rFonts w:ascii="Times New Roman" w:hAnsi="Times New Roman"/>
                <w:b/>
              </w:rPr>
              <w:t xml:space="preserve">ПРЕДЛОГ РЕШЕНИЕ </w:t>
            </w:r>
            <w:r w:rsidRPr="003F6DD5">
              <w:rPr>
                <w:rFonts w:ascii="Times New Roman" w:hAnsi="Times New Roman"/>
              </w:rPr>
              <w:t xml:space="preserve">за разрешување и именување на член на Управниот совет на ООУ „Исмаил </w:t>
            </w:r>
            <w:proofErr w:type="gramStart"/>
            <w:r w:rsidRPr="003F6DD5">
              <w:rPr>
                <w:rFonts w:ascii="Times New Roman" w:hAnsi="Times New Roman"/>
              </w:rPr>
              <w:t>Ќемали“</w:t>
            </w:r>
            <w:proofErr w:type="gramEnd"/>
            <w:r w:rsidRPr="003F6DD5">
              <w:rPr>
                <w:rFonts w:ascii="Times New Roman" w:hAnsi="Times New Roman"/>
              </w:rPr>
              <w:t>-Гостивар.</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осмата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осмата точка од дневниот ред даде советничката Џарие Елези, која е и претседателка на Комисијата за мандатни прашања, избори и именувања.</w:t>
            </w:r>
          </w:p>
          <w:p w:rsidR="003F6DD5" w:rsidRPr="003F6DD5" w:rsidRDefault="003F6DD5" w:rsidP="003F6DD5">
            <w:pPr>
              <w:rPr>
                <w:rFonts w:ascii="Times New Roman" w:hAnsi="Times New Roman"/>
              </w:rPr>
            </w:pPr>
            <w:r w:rsidRPr="003F6DD5">
              <w:rPr>
                <w:rFonts w:ascii="Times New Roman" w:hAnsi="Times New Roman"/>
              </w:rPr>
              <w:t>-По појаснувањето, осмата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Default="003F6DD5" w:rsidP="003F6DD5">
            <w:pPr>
              <w:rPr>
                <w:rFonts w:ascii="Times New Roman" w:hAnsi="Times New Roman"/>
              </w:rPr>
            </w:pPr>
          </w:p>
          <w:p w:rsid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lastRenderedPageBreak/>
              <w:t xml:space="preserve">9. </w:t>
            </w:r>
            <w:r w:rsidRPr="003F6DD5">
              <w:rPr>
                <w:rFonts w:ascii="Times New Roman" w:hAnsi="Times New Roman"/>
                <w:b/>
                <w:bCs/>
              </w:rPr>
              <w:t>ПРЕДЛОГ РЕШЕНИЕ</w:t>
            </w:r>
            <w:r w:rsidRPr="003F6DD5">
              <w:rPr>
                <w:rFonts w:ascii="Times New Roman" w:hAnsi="Times New Roman"/>
              </w:rPr>
              <w:t xml:space="preserve"> за разрешување и именување на членови на Управниот совет на СОТУ „</w:t>
            </w:r>
            <w:proofErr w:type="gramStart"/>
            <w:r w:rsidRPr="003F6DD5">
              <w:rPr>
                <w:rFonts w:ascii="Times New Roman" w:hAnsi="Times New Roman"/>
              </w:rPr>
              <w:t>Гостивар“</w:t>
            </w:r>
            <w:proofErr w:type="gramEnd"/>
            <w:r w:rsidRPr="003F6DD5">
              <w:rPr>
                <w:rFonts w:ascii="Times New Roman" w:hAnsi="Times New Roman"/>
              </w:rPr>
              <w:t>-Гостивар.</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деветтата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деветтата точка од дневниот ред даде советничката Џарие Елези, која е и претседателка на Комисијата за мандатни прашања, избори и именувања.</w:t>
            </w:r>
          </w:p>
          <w:p w:rsidR="003F6DD5" w:rsidRPr="003F6DD5" w:rsidRDefault="003F6DD5" w:rsidP="003F6DD5">
            <w:pPr>
              <w:rPr>
                <w:rFonts w:ascii="Times New Roman" w:hAnsi="Times New Roman"/>
              </w:rPr>
            </w:pPr>
            <w:r w:rsidRPr="003F6DD5">
              <w:rPr>
                <w:rFonts w:ascii="Times New Roman" w:hAnsi="Times New Roman"/>
              </w:rPr>
              <w:t>-По појаснувањето, деветтата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751615" w:rsidRDefault="00751615" w:rsidP="003F6DD5">
            <w:pPr>
              <w:jc w:val="both"/>
              <w:rPr>
                <w:rFonts w:ascii="Times New Roman" w:hAnsi="Times New Roman"/>
              </w:rPr>
            </w:pPr>
          </w:p>
          <w:p w:rsidR="003F6DD5" w:rsidRPr="003F6DD5" w:rsidRDefault="003F6DD5" w:rsidP="003F6DD5">
            <w:pPr>
              <w:jc w:val="both"/>
              <w:rPr>
                <w:rFonts w:ascii="Times New Roman" w:hAnsi="Times New Roman"/>
              </w:rPr>
            </w:pPr>
            <w:r w:rsidRPr="003F6DD5">
              <w:rPr>
                <w:rFonts w:ascii="Times New Roman" w:hAnsi="Times New Roman"/>
              </w:rPr>
              <w:t xml:space="preserve">10. </w:t>
            </w:r>
            <w:r w:rsidRPr="003F6DD5">
              <w:rPr>
                <w:rFonts w:ascii="Times New Roman" w:hAnsi="Times New Roman"/>
                <w:b/>
                <w:bCs/>
              </w:rPr>
              <w:t>ПРЕДЛОГ РЕШЕНИЕ</w:t>
            </w:r>
            <w:r w:rsidRPr="003F6DD5">
              <w:rPr>
                <w:rFonts w:ascii="Times New Roman" w:hAnsi="Times New Roman"/>
              </w:rPr>
              <w:t xml:space="preserve"> за разрешување и именување на Управниот одбор на JП „</w:t>
            </w:r>
            <w:proofErr w:type="gramStart"/>
            <w:r w:rsidRPr="003F6DD5">
              <w:rPr>
                <w:rFonts w:ascii="Times New Roman" w:hAnsi="Times New Roman"/>
              </w:rPr>
              <w:t>Комуналец“ Гостивар</w:t>
            </w:r>
            <w:proofErr w:type="gramEnd"/>
            <w:r w:rsidRPr="003F6DD5">
              <w:rPr>
                <w:rFonts w:ascii="Times New Roman" w:hAnsi="Times New Roman"/>
              </w:rPr>
              <w:t>.</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десеттата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десеттата точка од дневниот ред даде советничката Џарие Елези, која е и претседателка на Комисијата за мандатни прашања, избори и именувања.</w:t>
            </w:r>
          </w:p>
          <w:p w:rsidR="003F6DD5" w:rsidRPr="003F6DD5" w:rsidRDefault="003F6DD5" w:rsidP="003F6DD5">
            <w:pPr>
              <w:rPr>
                <w:rFonts w:ascii="Times New Roman" w:hAnsi="Times New Roman"/>
              </w:rPr>
            </w:pPr>
            <w:r w:rsidRPr="003F6DD5">
              <w:rPr>
                <w:rFonts w:ascii="Times New Roman" w:hAnsi="Times New Roman"/>
              </w:rPr>
              <w:t>-По појаснувањето, десеттата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11. </w:t>
            </w:r>
            <w:r w:rsidRPr="003F6DD5">
              <w:rPr>
                <w:rFonts w:ascii="Times New Roman" w:hAnsi="Times New Roman"/>
                <w:b/>
                <w:bCs/>
              </w:rPr>
              <w:t>ПРЕДЛОГ РЕШЕНИЕ</w:t>
            </w:r>
            <w:r w:rsidRPr="003F6DD5">
              <w:rPr>
                <w:rFonts w:ascii="Times New Roman" w:hAnsi="Times New Roman"/>
              </w:rPr>
              <w:t xml:space="preserve"> за разрешување и именување на членовите на Управниот одбор на СОМУ „</w:t>
            </w:r>
            <w:proofErr w:type="gramStart"/>
            <w:r w:rsidRPr="003F6DD5">
              <w:rPr>
                <w:rFonts w:ascii="Times New Roman" w:hAnsi="Times New Roman"/>
              </w:rPr>
              <w:t>Гостивар“</w:t>
            </w:r>
            <w:proofErr w:type="gramEnd"/>
            <w:r w:rsidRPr="003F6DD5">
              <w:rPr>
                <w:rFonts w:ascii="Times New Roman" w:hAnsi="Times New Roman"/>
              </w:rPr>
              <w:t>-Гостивар.</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единаесеттата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 xml:space="preserve">-Појаснувања за единаесеттата точка од дневниот ред даде советничката Џарие Елези, </w:t>
            </w:r>
            <w:r w:rsidRPr="003F6DD5">
              <w:rPr>
                <w:rFonts w:ascii="Times New Roman" w:hAnsi="Times New Roman"/>
              </w:rPr>
              <w:lastRenderedPageBreak/>
              <w:t>која е и претседателка на Комисијата за мандатни прашања, избори и именувања.</w:t>
            </w:r>
          </w:p>
          <w:p w:rsidR="003F6DD5" w:rsidRPr="003F6DD5" w:rsidRDefault="003F6DD5" w:rsidP="003F6DD5">
            <w:pPr>
              <w:rPr>
                <w:rFonts w:ascii="Times New Roman" w:hAnsi="Times New Roman"/>
              </w:rPr>
            </w:pPr>
            <w:r w:rsidRPr="003F6DD5">
              <w:rPr>
                <w:rFonts w:ascii="Times New Roman" w:hAnsi="Times New Roman"/>
              </w:rPr>
              <w:t>-По појаснувањето, единаесеттата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12. </w:t>
            </w:r>
            <w:r w:rsidRPr="003F6DD5">
              <w:rPr>
                <w:rFonts w:ascii="Times New Roman" w:hAnsi="Times New Roman"/>
                <w:b/>
                <w:bCs/>
              </w:rPr>
              <w:t>ПРЕДЛОГ РЕШЕНИЕ</w:t>
            </w:r>
            <w:r w:rsidRPr="003F6DD5">
              <w:rPr>
                <w:rFonts w:ascii="Times New Roman" w:hAnsi="Times New Roman"/>
              </w:rPr>
              <w:t xml:space="preserve"> За разрешување и именување на член на Управниот совет на СОУ „</w:t>
            </w:r>
            <w:proofErr w:type="gramStart"/>
            <w:r w:rsidRPr="003F6DD5">
              <w:rPr>
                <w:rFonts w:ascii="Times New Roman" w:hAnsi="Times New Roman"/>
              </w:rPr>
              <w:t>Гостивар“</w:t>
            </w:r>
            <w:proofErr w:type="gramEnd"/>
            <w:r w:rsidRPr="003F6DD5">
              <w:rPr>
                <w:rFonts w:ascii="Times New Roman" w:hAnsi="Times New Roman"/>
              </w:rPr>
              <w:t>-Гостивар.</w:t>
            </w:r>
          </w:p>
          <w:p w:rsidR="003F6DD5" w:rsidRPr="003F6DD5" w:rsidRDefault="003F6DD5" w:rsidP="003F6DD5">
            <w:pPr>
              <w:rPr>
                <w:rFonts w:ascii="Times New Roman" w:hAnsi="Times New Roman"/>
              </w:rPr>
            </w:pPr>
            <w:r w:rsidRPr="003F6DD5">
              <w:rPr>
                <w:rFonts w:ascii="Times New Roman" w:hAnsi="Times New Roman"/>
              </w:rPr>
              <w:t>-Претседателот на Советот отвори дискусија по дванаесеттата точка од дневниот ред.</w:t>
            </w:r>
          </w:p>
          <w:p w:rsidR="003F6DD5" w:rsidRPr="003F6DD5" w:rsidRDefault="003F6DD5" w:rsidP="003F6DD5">
            <w:pPr>
              <w:rPr>
                <w:rFonts w:ascii="Times New Roman" w:hAnsi="Times New Roman"/>
              </w:rPr>
            </w:pPr>
            <w:r w:rsidRPr="003F6DD5">
              <w:rPr>
                <w:rFonts w:ascii="Times New Roman" w:hAnsi="Times New Roman"/>
              </w:rPr>
              <w:t>-Појаснувања за дванаесеттата точка од дневниот ред даде советничката Џарие Елези, која е и претседателка на Комисијата за мандатни прашања, избори и именувања.</w:t>
            </w:r>
          </w:p>
          <w:p w:rsidR="003F6DD5" w:rsidRDefault="003F6DD5" w:rsidP="003F6DD5">
            <w:pPr>
              <w:rPr>
                <w:rFonts w:ascii="Times New Roman" w:hAnsi="Times New Roman"/>
              </w:rPr>
            </w:pPr>
            <w:r w:rsidRPr="003F6DD5">
              <w:rPr>
                <w:rFonts w:ascii="Times New Roman" w:hAnsi="Times New Roman"/>
              </w:rPr>
              <w:t>-По појаснувањето, дванаесеттата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7509D3" w:rsidRDefault="003F6DD5" w:rsidP="003F6DD5">
            <w:pPr>
              <w:rPr>
                <w:rFonts w:ascii="Times New Roman" w:hAnsi="Times New Roman"/>
              </w:rPr>
            </w:pPr>
            <w:r w:rsidRPr="003F6DD5">
              <w:rPr>
                <w:rFonts w:ascii="Times New Roman" w:hAnsi="Times New Roman"/>
              </w:rPr>
              <w:t xml:space="preserve">13. </w:t>
            </w:r>
            <w:r w:rsidRPr="003F6DD5">
              <w:rPr>
                <w:rFonts w:ascii="Times New Roman" w:hAnsi="Times New Roman"/>
                <w:b/>
                <w:bCs/>
              </w:rPr>
              <w:t>ПРЕДЛОГ-ОДЛУКА</w:t>
            </w:r>
            <w:r w:rsidRPr="003F6DD5">
              <w:rPr>
                <w:rFonts w:ascii="Times New Roman" w:hAnsi="Times New Roman"/>
              </w:rPr>
              <w:t xml:space="preserve"> за доделување на финансиски с</w:t>
            </w:r>
            <w:r w:rsidR="007509D3">
              <w:rPr>
                <w:rFonts w:ascii="Times New Roman" w:hAnsi="Times New Roman"/>
              </w:rPr>
              <w:t>редства за КУД „</w:t>
            </w:r>
            <w:proofErr w:type="gramStart"/>
            <w:r w:rsidR="007509D3">
              <w:rPr>
                <w:rFonts w:ascii="Times New Roman" w:hAnsi="Times New Roman"/>
              </w:rPr>
              <w:t>ОТЕЛО“</w:t>
            </w:r>
            <w:proofErr w:type="gramEnd"/>
            <w:r w:rsidR="007509D3">
              <w:rPr>
                <w:rFonts w:ascii="Times New Roman" w:hAnsi="Times New Roman"/>
              </w:rPr>
              <w:t>-Гостивар</w:t>
            </w:r>
          </w:p>
          <w:p w:rsidR="003F6DD5" w:rsidRPr="003F6DD5" w:rsidRDefault="003F6DD5" w:rsidP="003F6DD5">
            <w:pPr>
              <w:rPr>
                <w:rFonts w:ascii="Times New Roman" w:hAnsi="Times New Roman"/>
              </w:rPr>
            </w:pPr>
            <w:r w:rsidRPr="003F6DD5">
              <w:rPr>
                <w:rFonts w:ascii="Times New Roman" w:hAnsi="Times New Roman"/>
              </w:rPr>
              <w:t>-Претседателот отвори дискусија по тринаесеттата точка од дневниот ред.</w:t>
            </w:r>
          </w:p>
          <w:p w:rsidR="00925FA7" w:rsidRPr="003F6DD5" w:rsidRDefault="003F6DD5" w:rsidP="003F6DD5">
            <w:pPr>
              <w:rPr>
                <w:rFonts w:ascii="Times New Roman" w:hAnsi="Times New Roman"/>
              </w:rPr>
            </w:pPr>
            <w:r w:rsidRPr="003F6DD5">
              <w:rPr>
                <w:rFonts w:ascii="Times New Roman" w:hAnsi="Times New Roman"/>
              </w:rPr>
              <w:t>-По појаснувањето, тринаесеттата точка од дневниот ред беше изгласана со 22 гласа „</w:t>
            </w:r>
            <w:proofErr w:type="gramStart"/>
            <w:r w:rsidRPr="003F6DD5">
              <w:rPr>
                <w:rFonts w:ascii="Times New Roman" w:hAnsi="Times New Roman"/>
              </w:rPr>
              <w:t>за“ од</w:t>
            </w:r>
            <w:proofErr w:type="gramEnd"/>
            <w:r w:rsidRPr="003F6DD5">
              <w:rPr>
                <w:rFonts w:ascii="Times New Roman" w:hAnsi="Times New Roman"/>
              </w:rPr>
              <w:t xml:space="preserve"> страна на советниците.</w:t>
            </w:r>
          </w:p>
          <w:p w:rsidR="003F6DD5" w:rsidRPr="003F6DD5" w:rsidRDefault="003F6DD5" w:rsidP="003F6DD5">
            <w:pPr>
              <w:rPr>
                <w:rFonts w:ascii="Times New Roman" w:hAnsi="Times New Roman"/>
              </w:rPr>
            </w:pPr>
            <w:r w:rsidRPr="003F6DD5">
              <w:rPr>
                <w:rFonts w:ascii="Times New Roman" w:hAnsi="Times New Roman"/>
              </w:rPr>
              <w:t xml:space="preserve">14. </w:t>
            </w:r>
            <w:r w:rsidRPr="003F6DD5">
              <w:rPr>
                <w:rFonts w:ascii="Times New Roman" w:hAnsi="Times New Roman"/>
                <w:b/>
                <w:bCs/>
              </w:rPr>
              <w:t>ПРЕДЛОГ Заклучок</w:t>
            </w:r>
            <w:r w:rsidRPr="003F6DD5">
              <w:rPr>
                <w:rFonts w:ascii="Times New Roman" w:hAnsi="Times New Roman"/>
              </w:rPr>
              <w:t xml:space="preserve"> за давање согласност на Одлуката на Управниот одбор на ЈП „</w:t>
            </w:r>
            <w:proofErr w:type="gramStart"/>
            <w:r w:rsidRPr="003F6DD5">
              <w:rPr>
                <w:rFonts w:ascii="Times New Roman" w:hAnsi="Times New Roman"/>
              </w:rPr>
              <w:t>Комуналец“ -</w:t>
            </w:r>
            <w:proofErr w:type="gramEnd"/>
            <w:r w:rsidRPr="003F6DD5">
              <w:rPr>
                <w:rFonts w:ascii="Times New Roman" w:hAnsi="Times New Roman"/>
              </w:rPr>
              <w:t xml:space="preserve"> Гостивар, за усвојување на Финансиски извештај, за состојба од 01.01.2026-31.03.2026.</w:t>
            </w:r>
          </w:p>
          <w:p w:rsidR="003F6DD5" w:rsidRPr="007509D3" w:rsidRDefault="003F6DD5" w:rsidP="007509D3">
            <w:pPr>
              <w:rPr>
                <w:rFonts w:ascii="Times New Roman" w:hAnsi="Times New Roman"/>
                <w:sz w:val="24"/>
                <w:szCs w:val="24"/>
              </w:rPr>
            </w:pPr>
            <w:r w:rsidRPr="007509D3">
              <w:rPr>
                <w:rFonts w:ascii="Times New Roman" w:hAnsi="Times New Roman"/>
                <w:sz w:val="24"/>
                <w:szCs w:val="24"/>
              </w:rPr>
              <w:lastRenderedPageBreak/>
              <w:t>-Претседателот на Советот отвори дискусија по четиринаесеттата точка од дневниот ред.</w:t>
            </w:r>
          </w:p>
          <w:p w:rsidR="003F6DD5" w:rsidRPr="007509D3" w:rsidRDefault="003F6DD5" w:rsidP="007509D3">
            <w:pPr>
              <w:rPr>
                <w:rFonts w:ascii="Times New Roman" w:hAnsi="Times New Roman"/>
                <w:sz w:val="24"/>
                <w:szCs w:val="24"/>
              </w:rPr>
            </w:pPr>
            <w:r w:rsidRPr="007509D3">
              <w:rPr>
                <w:rFonts w:ascii="Times New Roman" w:hAnsi="Times New Roman"/>
                <w:sz w:val="24"/>
                <w:szCs w:val="24"/>
              </w:rPr>
              <w:t xml:space="preserve">-Појаснувања за четиринаесеттата точка од дневниот ред даде директорката на „ЈП </w:t>
            </w:r>
            <w:proofErr w:type="gramStart"/>
            <w:r w:rsidRPr="007509D3">
              <w:rPr>
                <w:rFonts w:ascii="Times New Roman" w:hAnsi="Times New Roman"/>
                <w:sz w:val="24"/>
                <w:szCs w:val="24"/>
              </w:rPr>
              <w:t>Комуналец“ Арта</w:t>
            </w:r>
            <w:proofErr w:type="gramEnd"/>
            <w:r w:rsidRPr="007509D3">
              <w:rPr>
                <w:rFonts w:ascii="Times New Roman" w:hAnsi="Times New Roman"/>
                <w:sz w:val="24"/>
                <w:szCs w:val="24"/>
              </w:rPr>
              <w:t xml:space="preserve"> Асани.</w:t>
            </w:r>
          </w:p>
          <w:p w:rsidR="003F6DD5" w:rsidRPr="007509D3" w:rsidRDefault="003F6DD5" w:rsidP="007509D3">
            <w:pPr>
              <w:rPr>
                <w:rFonts w:ascii="Times New Roman" w:hAnsi="Times New Roman"/>
                <w:sz w:val="24"/>
                <w:szCs w:val="24"/>
              </w:rPr>
            </w:pPr>
            <w:r w:rsidRPr="007509D3">
              <w:rPr>
                <w:rFonts w:ascii="Times New Roman" w:hAnsi="Times New Roman"/>
                <w:sz w:val="24"/>
                <w:szCs w:val="24"/>
              </w:rPr>
              <w:t>-Прашања во врска со четиринаесеттата точка од дневниот ред поднесе советникот Себаедин Салаи. Појаснувања во врска со поставените прашања даде директорката на ЈП „</w:t>
            </w:r>
            <w:proofErr w:type="gramStart"/>
            <w:r w:rsidRPr="007509D3">
              <w:rPr>
                <w:rFonts w:ascii="Times New Roman" w:hAnsi="Times New Roman"/>
                <w:sz w:val="24"/>
                <w:szCs w:val="24"/>
              </w:rPr>
              <w:t>Комуналец“ Арта</w:t>
            </w:r>
            <w:proofErr w:type="gramEnd"/>
            <w:r w:rsidRPr="007509D3">
              <w:rPr>
                <w:rFonts w:ascii="Times New Roman" w:hAnsi="Times New Roman"/>
                <w:sz w:val="24"/>
                <w:szCs w:val="24"/>
              </w:rPr>
              <w:t xml:space="preserve"> Асани. -Прашања во врска со проблемите со водата за пиење со кои се соочуваат жителите на село Чегране постави советникот Садри Салиу. Појаснувања во врска со прашањата поставени од него даде директорката на ЈП „</w:t>
            </w:r>
            <w:proofErr w:type="gramStart"/>
            <w:r w:rsidRPr="007509D3">
              <w:rPr>
                <w:rFonts w:ascii="Times New Roman" w:hAnsi="Times New Roman"/>
                <w:sz w:val="24"/>
                <w:szCs w:val="24"/>
              </w:rPr>
              <w:t>Комуналец“ Арта</w:t>
            </w:r>
            <w:proofErr w:type="gramEnd"/>
            <w:r w:rsidRPr="007509D3">
              <w:rPr>
                <w:rFonts w:ascii="Times New Roman" w:hAnsi="Times New Roman"/>
                <w:sz w:val="24"/>
                <w:szCs w:val="24"/>
              </w:rPr>
              <w:t xml:space="preserve"> Асани.</w:t>
            </w:r>
          </w:p>
          <w:p w:rsidR="007509D3" w:rsidRPr="007509D3" w:rsidRDefault="003F6DD5" w:rsidP="003F6DD5">
            <w:pPr>
              <w:rPr>
                <w:rFonts w:ascii="Times New Roman" w:hAnsi="Times New Roman"/>
                <w:sz w:val="24"/>
                <w:szCs w:val="24"/>
              </w:rPr>
            </w:pPr>
            <w:r w:rsidRPr="007509D3">
              <w:rPr>
                <w:rFonts w:ascii="Times New Roman" w:hAnsi="Times New Roman"/>
                <w:sz w:val="24"/>
                <w:szCs w:val="24"/>
              </w:rPr>
              <w:t>-По појаснувањето, четиринаесеттата точка од дневниот ред беше ставена на гласање и со 19 гласа „</w:t>
            </w:r>
            <w:proofErr w:type="gramStart"/>
            <w:r w:rsidRPr="007509D3">
              <w:rPr>
                <w:rFonts w:ascii="Times New Roman" w:hAnsi="Times New Roman"/>
                <w:sz w:val="24"/>
                <w:szCs w:val="24"/>
              </w:rPr>
              <w:t>за“ и</w:t>
            </w:r>
            <w:proofErr w:type="gramEnd"/>
            <w:r w:rsidRPr="007509D3">
              <w:rPr>
                <w:rFonts w:ascii="Times New Roman" w:hAnsi="Times New Roman"/>
                <w:sz w:val="24"/>
                <w:szCs w:val="24"/>
              </w:rPr>
              <w:t xml:space="preserve"> 3 „воздржани“ беше усвоена од советниците.</w:t>
            </w:r>
          </w:p>
          <w:p w:rsidR="003F6DD5" w:rsidRPr="003F6DD5" w:rsidRDefault="003F6DD5" w:rsidP="003F6DD5">
            <w:pPr>
              <w:rPr>
                <w:rFonts w:ascii="Times New Roman" w:hAnsi="Times New Roman"/>
              </w:rPr>
            </w:pPr>
            <w:r w:rsidRPr="003F6DD5">
              <w:rPr>
                <w:rFonts w:ascii="Times New Roman" w:hAnsi="Times New Roman"/>
              </w:rPr>
              <w:t xml:space="preserve">15. </w:t>
            </w:r>
            <w:r w:rsidRPr="003F6DD5">
              <w:rPr>
                <w:rFonts w:ascii="Times New Roman" w:hAnsi="Times New Roman"/>
                <w:b/>
                <w:bCs/>
              </w:rPr>
              <w:t>ПРЕДЛОГ ОДЛУКА</w:t>
            </w:r>
            <w:r w:rsidRPr="003F6DD5">
              <w:rPr>
                <w:rFonts w:ascii="Times New Roman" w:hAnsi="Times New Roman"/>
              </w:rPr>
              <w:t xml:space="preserve"> за формирање на Локален младински совет во Општина Гостивар.</w:t>
            </w:r>
          </w:p>
          <w:p w:rsidR="003F6DD5" w:rsidRPr="003F6DD5" w:rsidRDefault="003F6DD5" w:rsidP="00925FA7">
            <w:pPr>
              <w:jc w:val="both"/>
              <w:rPr>
                <w:rFonts w:ascii="Times New Roman" w:hAnsi="Times New Roman"/>
              </w:rPr>
            </w:pPr>
            <w:r w:rsidRPr="003F6DD5">
              <w:rPr>
                <w:rFonts w:ascii="Times New Roman" w:hAnsi="Times New Roman"/>
              </w:rPr>
              <w:t>-Претседателот отвори дискусија по петнаесеттата точка од дневниот ред.</w:t>
            </w:r>
          </w:p>
          <w:p w:rsidR="003F6DD5" w:rsidRPr="003F6DD5" w:rsidRDefault="003F6DD5" w:rsidP="00925FA7">
            <w:pPr>
              <w:jc w:val="both"/>
              <w:rPr>
                <w:rFonts w:ascii="Times New Roman" w:hAnsi="Times New Roman"/>
              </w:rPr>
            </w:pPr>
            <w:r w:rsidRPr="003F6DD5">
              <w:rPr>
                <w:rFonts w:ascii="Times New Roman" w:hAnsi="Times New Roman"/>
              </w:rPr>
              <w:t>-Појаснувања за петнаесеттата точка од дневниот ред даде советничката Џарие Елези, која е и претседателка на Комисијата за мандатни прашања, избори и именувања.</w:t>
            </w:r>
          </w:p>
          <w:p w:rsidR="003F6DD5" w:rsidRPr="003F6DD5" w:rsidRDefault="003F6DD5" w:rsidP="007509D3">
            <w:pPr>
              <w:jc w:val="both"/>
              <w:rPr>
                <w:rFonts w:ascii="Times New Roman" w:hAnsi="Times New Roman"/>
              </w:rPr>
            </w:pPr>
            <w:r w:rsidRPr="003F6DD5">
              <w:rPr>
                <w:rFonts w:ascii="Times New Roman" w:hAnsi="Times New Roman"/>
              </w:rPr>
              <w:t>-По појаснувањето, петнаесеттата точка од дневниот ред беше ставена на гласање и со 19 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советниците.</w:t>
            </w:r>
          </w:p>
          <w:p w:rsidR="007509D3" w:rsidRDefault="003F6DD5" w:rsidP="007509D3">
            <w:pPr>
              <w:rPr>
                <w:rFonts w:ascii="Times New Roman" w:hAnsi="Times New Roman"/>
              </w:rPr>
            </w:pPr>
            <w:r w:rsidRPr="003F6DD5">
              <w:rPr>
                <w:rFonts w:ascii="Times New Roman" w:hAnsi="Times New Roman"/>
              </w:rPr>
              <w:lastRenderedPageBreak/>
              <w:t xml:space="preserve">16. </w:t>
            </w:r>
            <w:r w:rsidRPr="003F6DD5">
              <w:rPr>
                <w:rFonts w:ascii="Times New Roman" w:hAnsi="Times New Roman"/>
                <w:b/>
                <w:bCs/>
              </w:rPr>
              <w:t>ПРЕДЛОГ-ОДЛУКА</w:t>
            </w:r>
            <w:r w:rsidRPr="003F6DD5">
              <w:rPr>
                <w:rFonts w:ascii="Times New Roman" w:hAnsi="Times New Roman"/>
              </w:rPr>
              <w:t xml:space="preserve"> за распределба на финансиски средства за Здружението на ликовни уметници на Северна Македонија „</w:t>
            </w:r>
            <w:proofErr w:type="gramStart"/>
            <w:r w:rsidRPr="003F6DD5">
              <w:rPr>
                <w:rFonts w:ascii="Times New Roman" w:hAnsi="Times New Roman"/>
              </w:rPr>
              <w:t>Драудакум“</w:t>
            </w:r>
            <w:proofErr w:type="gramEnd"/>
            <w:r w:rsidRPr="003F6DD5">
              <w:rPr>
                <w:rFonts w:ascii="Times New Roman" w:hAnsi="Times New Roman"/>
              </w:rPr>
              <w:t>-Гостивар.</w:t>
            </w:r>
          </w:p>
          <w:p w:rsidR="003F6DD5" w:rsidRPr="003F6DD5" w:rsidRDefault="003F6DD5" w:rsidP="007509D3">
            <w:pPr>
              <w:jc w:val="both"/>
              <w:rPr>
                <w:rFonts w:ascii="Times New Roman" w:hAnsi="Times New Roman"/>
              </w:rPr>
            </w:pPr>
            <w:r w:rsidRPr="003F6DD5">
              <w:rPr>
                <w:rFonts w:ascii="Times New Roman" w:hAnsi="Times New Roman"/>
              </w:rPr>
              <w:t>-Претседателот отвори дискусија по шеснаесеттата точка од дневниот ред.</w:t>
            </w:r>
          </w:p>
          <w:p w:rsidR="003F6DD5" w:rsidRPr="003F6DD5" w:rsidRDefault="003F6DD5" w:rsidP="007509D3">
            <w:pPr>
              <w:jc w:val="both"/>
              <w:rPr>
                <w:rFonts w:ascii="Times New Roman" w:hAnsi="Times New Roman"/>
              </w:rPr>
            </w:pPr>
            <w:r w:rsidRPr="003F6DD5">
              <w:rPr>
                <w:rFonts w:ascii="Times New Roman" w:hAnsi="Times New Roman"/>
              </w:rPr>
              <w:t>-Појаснувања за шеснаесеттата точка од дневниот ред даде претставникот на Здружението на ликовни уметници на Северна Македонија „</w:t>
            </w:r>
            <w:proofErr w:type="gramStart"/>
            <w:r w:rsidRPr="003F6DD5">
              <w:rPr>
                <w:rFonts w:ascii="Times New Roman" w:hAnsi="Times New Roman"/>
              </w:rPr>
              <w:t>Драудакум“</w:t>
            </w:r>
            <w:proofErr w:type="gramEnd"/>
            <w:r w:rsidRPr="003F6DD5">
              <w:rPr>
                <w:rFonts w:ascii="Times New Roman" w:hAnsi="Times New Roman"/>
              </w:rPr>
              <w:t>, кој зборуваше за активностите на ова здружение и плановите на ова здружение за во иднина.</w:t>
            </w:r>
          </w:p>
          <w:p w:rsidR="003F6DD5" w:rsidRPr="003F6DD5" w:rsidRDefault="003F6DD5" w:rsidP="007509D3">
            <w:pPr>
              <w:jc w:val="both"/>
              <w:rPr>
                <w:rFonts w:ascii="Times New Roman" w:hAnsi="Times New Roman"/>
              </w:rPr>
            </w:pPr>
            <w:r w:rsidRPr="003F6DD5">
              <w:rPr>
                <w:rFonts w:ascii="Times New Roman" w:hAnsi="Times New Roman"/>
              </w:rPr>
              <w:t>-По појаснувањето, шеснаесеттата точка од дневниот ред беше изгласана со 22 гласа „</w:t>
            </w:r>
            <w:proofErr w:type="gramStart"/>
            <w:r w:rsidRPr="003F6DD5">
              <w:rPr>
                <w:rFonts w:ascii="Times New Roman" w:hAnsi="Times New Roman"/>
              </w:rPr>
              <w:t>за“ од</w:t>
            </w:r>
            <w:proofErr w:type="gramEnd"/>
            <w:r w:rsidRPr="003F6DD5">
              <w:rPr>
                <w:rFonts w:ascii="Times New Roman" w:hAnsi="Times New Roman"/>
              </w:rPr>
              <w:t xml:space="preserve"> страна на советниците.</w:t>
            </w:r>
          </w:p>
          <w:p w:rsidR="003F6DD5" w:rsidRPr="003F6DD5" w:rsidRDefault="003F6DD5" w:rsidP="00925FA7">
            <w:pPr>
              <w:jc w:val="both"/>
              <w:rPr>
                <w:rFonts w:ascii="Times New Roman" w:hAnsi="Times New Roman"/>
              </w:rPr>
            </w:pPr>
          </w:p>
          <w:p w:rsidR="003F6DD5" w:rsidRPr="003F6DD5" w:rsidRDefault="003F6DD5" w:rsidP="00925FA7">
            <w:pPr>
              <w:jc w:val="both"/>
              <w:rPr>
                <w:rFonts w:ascii="Times New Roman" w:hAnsi="Times New Roman"/>
              </w:rPr>
            </w:pPr>
            <w:r w:rsidRPr="003F6DD5">
              <w:rPr>
                <w:rFonts w:ascii="Times New Roman" w:hAnsi="Times New Roman"/>
              </w:rPr>
              <w:t xml:space="preserve">17. </w:t>
            </w:r>
            <w:r w:rsidRPr="003F6DD5">
              <w:rPr>
                <w:rFonts w:ascii="Times New Roman" w:hAnsi="Times New Roman"/>
                <w:b/>
                <w:bCs/>
              </w:rPr>
              <w:t>ПРЕДЛОГ-ОДЛУКА</w:t>
            </w:r>
            <w:r w:rsidRPr="003F6DD5">
              <w:rPr>
                <w:rFonts w:ascii="Times New Roman" w:hAnsi="Times New Roman"/>
              </w:rPr>
              <w:t xml:space="preserve"> за доделување на финансиски средства за КУД „ЈАХИ </w:t>
            </w:r>
            <w:proofErr w:type="gramStart"/>
            <w:r w:rsidRPr="003F6DD5">
              <w:rPr>
                <w:rFonts w:ascii="Times New Roman" w:hAnsi="Times New Roman"/>
              </w:rPr>
              <w:t>ХАСАНИ“</w:t>
            </w:r>
            <w:proofErr w:type="gramEnd"/>
            <w:r w:rsidRPr="003F6DD5">
              <w:rPr>
                <w:rFonts w:ascii="Times New Roman" w:hAnsi="Times New Roman"/>
              </w:rPr>
              <w:t>-Гостивар.</w:t>
            </w:r>
          </w:p>
          <w:p w:rsidR="003F6DD5" w:rsidRPr="003F6DD5" w:rsidRDefault="003F6DD5" w:rsidP="00925FA7">
            <w:pPr>
              <w:jc w:val="both"/>
              <w:rPr>
                <w:rFonts w:ascii="Times New Roman" w:hAnsi="Times New Roman"/>
              </w:rPr>
            </w:pPr>
            <w:r w:rsidRPr="003F6DD5">
              <w:rPr>
                <w:rFonts w:ascii="Times New Roman" w:hAnsi="Times New Roman"/>
              </w:rPr>
              <w:t>-Претседателот отвори дискусија по седумнаесеттата точка од дневниот ред.</w:t>
            </w:r>
          </w:p>
          <w:p w:rsidR="003F6DD5" w:rsidRPr="003F6DD5" w:rsidRDefault="003F6DD5" w:rsidP="00925FA7">
            <w:pPr>
              <w:jc w:val="both"/>
              <w:rPr>
                <w:rFonts w:ascii="Times New Roman" w:hAnsi="Times New Roman"/>
              </w:rPr>
            </w:pPr>
            <w:r w:rsidRPr="003F6DD5">
              <w:rPr>
                <w:rFonts w:ascii="Times New Roman" w:hAnsi="Times New Roman"/>
              </w:rPr>
              <w:t>-По појаснувањето, седумнаесеттата точка од дневниот ред беше изгласана со 22 гласа „</w:t>
            </w:r>
            <w:proofErr w:type="gramStart"/>
            <w:r w:rsidRPr="003F6DD5">
              <w:rPr>
                <w:rFonts w:ascii="Times New Roman" w:hAnsi="Times New Roman"/>
              </w:rPr>
              <w:t>за“ од</w:t>
            </w:r>
            <w:proofErr w:type="gramEnd"/>
            <w:r w:rsidRPr="003F6DD5">
              <w:rPr>
                <w:rFonts w:ascii="Times New Roman" w:hAnsi="Times New Roman"/>
              </w:rPr>
              <w:t xml:space="preserve"> страна на советниците.</w:t>
            </w:r>
          </w:p>
          <w:p w:rsidR="003F6DD5" w:rsidRPr="003F6DD5" w:rsidRDefault="003F6DD5" w:rsidP="00925FA7">
            <w:pPr>
              <w:jc w:val="both"/>
              <w:rPr>
                <w:rFonts w:ascii="Times New Roman" w:hAnsi="Times New Roman"/>
              </w:rPr>
            </w:pPr>
            <w:r w:rsidRPr="003F6DD5">
              <w:rPr>
                <w:rFonts w:ascii="Times New Roman" w:hAnsi="Times New Roman"/>
              </w:rPr>
              <w:t xml:space="preserve">18. </w:t>
            </w:r>
            <w:r w:rsidRPr="007509D3">
              <w:rPr>
                <w:rFonts w:ascii="Times New Roman" w:hAnsi="Times New Roman"/>
                <w:bCs/>
              </w:rPr>
              <w:t>Предлог-Одлука</w:t>
            </w:r>
            <w:r w:rsidRPr="003F6DD5">
              <w:rPr>
                <w:rFonts w:ascii="Times New Roman" w:hAnsi="Times New Roman"/>
              </w:rPr>
              <w:t xml:space="preserve"> за изменување и дополнување на буџетот на Општината.</w:t>
            </w:r>
          </w:p>
          <w:p w:rsidR="003F6DD5" w:rsidRPr="003F6DD5" w:rsidRDefault="003F6DD5" w:rsidP="00925FA7">
            <w:pPr>
              <w:jc w:val="both"/>
              <w:rPr>
                <w:rFonts w:ascii="Times New Roman" w:hAnsi="Times New Roman"/>
              </w:rPr>
            </w:pPr>
            <w:r w:rsidRPr="003F6DD5">
              <w:rPr>
                <w:rFonts w:ascii="Times New Roman" w:hAnsi="Times New Roman"/>
              </w:rPr>
              <w:t>-Престедателот отвори дискусија по осумнаесеттата точка од дневниот ред.</w:t>
            </w:r>
          </w:p>
          <w:p w:rsidR="003F6DD5" w:rsidRPr="003F6DD5" w:rsidRDefault="003F6DD5" w:rsidP="00925FA7">
            <w:pPr>
              <w:jc w:val="both"/>
              <w:rPr>
                <w:rFonts w:ascii="Times New Roman" w:hAnsi="Times New Roman"/>
              </w:rPr>
            </w:pPr>
            <w:r w:rsidRPr="003F6DD5">
              <w:rPr>
                <w:rFonts w:ascii="Times New Roman" w:hAnsi="Times New Roman"/>
              </w:rPr>
              <w:t>-Појаснувања за осумнаесеттата точка од дневниот ред даде претставникот на Сектор за финансии на Општина Гостивар, Јетон Османи, кој даде појаснувања за финансиските средства за превоз на ученици.</w:t>
            </w:r>
          </w:p>
          <w:p w:rsidR="007509D3" w:rsidRDefault="003F6DD5" w:rsidP="00925FA7">
            <w:pPr>
              <w:jc w:val="both"/>
              <w:rPr>
                <w:rFonts w:ascii="Times New Roman" w:hAnsi="Times New Roman"/>
              </w:rPr>
            </w:pPr>
            <w:r w:rsidRPr="003F6DD5">
              <w:rPr>
                <w:rFonts w:ascii="Times New Roman" w:hAnsi="Times New Roman"/>
              </w:rPr>
              <w:t xml:space="preserve">--По појаснувањето, деветнаесеттата точка од дневниот ред беше ставена на гласање и со 19 </w:t>
            </w:r>
            <w:r w:rsidRPr="003F6DD5">
              <w:rPr>
                <w:rFonts w:ascii="Times New Roman" w:hAnsi="Times New Roman"/>
              </w:rPr>
              <w:lastRenderedPageBreak/>
              <w:t>гласа „</w:t>
            </w:r>
            <w:proofErr w:type="gramStart"/>
            <w:r w:rsidRPr="003F6DD5">
              <w:rPr>
                <w:rFonts w:ascii="Times New Roman" w:hAnsi="Times New Roman"/>
              </w:rPr>
              <w:t>за“ и</w:t>
            </w:r>
            <w:proofErr w:type="gramEnd"/>
            <w:r w:rsidRPr="003F6DD5">
              <w:rPr>
                <w:rFonts w:ascii="Times New Roman" w:hAnsi="Times New Roman"/>
              </w:rPr>
              <w:t xml:space="preserve"> 3 „воздржани“ беше усвоена од страна на советниците.</w:t>
            </w:r>
          </w:p>
          <w:p w:rsidR="007509D3" w:rsidRPr="003F6DD5" w:rsidRDefault="007509D3" w:rsidP="00925FA7">
            <w:pPr>
              <w:jc w:val="both"/>
              <w:rPr>
                <w:rFonts w:ascii="Times New Roman" w:hAnsi="Times New Roman"/>
              </w:rPr>
            </w:pPr>
          </w:p>
          <w:p w:rsidR="003F6DD5" w:rsidRPr="003F6DD5" w:rsidRDefault="003F6DD5" w:rsidP="00925FA7">
            <w:pPr>
              <w:jc w:val="both"/>
              <w:rPr>
                <w:rFonts w:ascii="Times New Roman" w:hAnsi="Times New Roman"/>
              </w:rPr>
            </w:pPr>
            <w:r w:rsidRPr="003F6DD5">
              <w:rPr>
                <w:rFonts w:ascii="Times New Roman" w:hAnsi="Times New Roman"/>
              </w:rPr>
              <w:t xml:space="preserve">19. </w:t>
            </w:r>
            <w:r w:rsidRPr="003F6DD5">
              <w:rPr>
                <w:rFonts w:ascii="Times New Roman" w:hAnsi="Times New Roman"/>
                <w:b/>
                <w:bCs/>
              </w:rPr>
              <w:t>Предлог-Заклучок</w:t>
            </w:r>
            <w:r w:rsidRPr="003F6DD5">
              <w:rPr>
                <w:rFonts w:ascii="Times New Roman" w:hAnsi="Times New Roman"/>
              </w:rPr>
              <w:t xml:space="preserve"> за одобрување на Иницијативата за вклучување на село Чегране во урбанистичкото планирање на Општина Гостивар.</w:t>
            </w:r>
          </w:p>
          <w:p w:rsidR="003F6DD5" w:rsidRPr="003F6DD5" w:rsidRDefault="003F6DD5" w:rsidP="00925FA7">
            <w:pPr>
              <w:jc w:val="both"/>
              <w:rPr>
                <w:rFonts w:ascii="Times New Roman" w:hAnsi="Times New Roman"/>
              </w:rPr>
            </w:pPr>
            <w:r w:rsidRPr="003F6DD5">
              <w:rPr>
                <w:rFonts w:ascii="Times New Roman" w:hAnsi="Times New Roman"/>
              </w:rPr>
              <w:t>-Престедателот отвори дискусија по деветнаесеттата точка од дневниот ред.</w:t>
            </w:r>
          </w:p>
          <w:p w:rsidR="003F6DD5" w:rsidRPr="003F6DD5" w:rsidRDefault="003F6DD5" w:rsidP="00925FA7">
            <w:pPr>
              <w:jc w:val="both"/>
              <w:rPr>
                <w:rFonts w:ascii="Times New Roman" w:hAnsi="Times New Roman"/>
              </w:rPr>
            </w:pPr>
            <w:r w:rsidRPr="003F6DD5">
              <w:rPr>
                <w:rFonts w:ascii="Times New Roman" w:hAnsi="Times New Roman"/>
              </w:rPr>
              <w:t>-По појаснувањето, деветнаесеттата точка од дневниот ред беше гласана со 22 гласа „</w:t>
            </w:r>
            <w:proofErr w:type="gramStart"/>
            <w:r w:rsidRPr="003F6DD5">
              <w:rPr>
                <w:rFonts w:ascii="Times New Roman" w:hAnsi="Times New Roman"/>
              </w:rPr>
              <w:t>за“ од</w:t>
            </w:r>
            <w:proofErr w:type="gramEnd"/>
            <w:r w:rsidRPr="003F6DD5">
              <w:rPr>
                <w:rFonts w:ascii="Times New Roman" w:hAnsi="Times New Roman"/>
              </w:rPr>
              <w:t xml:space="preserve"> советниците.</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 xml:space="preserve">20. </w:t>
            </w:r>
            <w:r w:rsidRPr="003F6DD5">
              <w:rPr>
                <w:rFonts w:ascii="Times New Roman" w:hAnsi="Times New Roman"/>
                <w:b/>
                <w:bCs/>
              </w:rPr>
              <w:t>Разно.</w:t>
            </w:r>
          </w:p>
          <w:p w:rsidR="003F6DD5" w:rsidRPr="003F6DD5" w:rsidRDefault="003F6DD5" w:rsidP="00925FA7">
            <w:pPr>
              <w:jc w:val="both"/>
              <w:rPr>
                <w:rFonts w:ascii="Times New Roman" w:hAnsi="Times New Roman"/>
              </w:rPr>
            </w:pPr>
            <w:r w:rsidRPr="003F6DD5">
              <w:rPr>
                <w:rFonts w:ascii="Times New Roman" w:hAnsi="Times New Roman"/>
              </w:rPr>
              <w:t>-Претседателот на Советот на општина Гостивар, Валдет Џафери, под точка Разно, отвори дискусија по четири точки:</w:t>
            </w:r>
          </w:p>
          <w:p w:rsidR="003F6DD5" w:rsidRPr="003F6DD5" w:rsidRDefault="003F6DD5" w:rsidP="00925FA7">
            <w:pPr>
              <w:jc w:val="both"/>
              <w:rPr>
                <w:rFonts w:ascii="Times New Roman" w:hAnsi="Times New Roman"/>
              </w:rPr>
            </w:pPr>
            <w:r w:rsidRPr="003F6DD5">
              <w:rPr>
                <w:rFonts w:ascii="Times New Roman" w:hAnsi="Times New Roman"/>
              </w:rPr>
              <w:t>I) На првата точка под Разно, претседателот на Советот на општина Гостивар зборуваше за иницијативата на жителите на село Форино за санација на десната страна на реката Вардар во селото.</w:t>
            </w:r>
          </w:p>
          <w:p w:rsidR="003F6DD5" w:rsidRPr="003F6DD5" w:rsidRDefault="003F6DD5" w:rsidP="00925FA7">
            <w:pPr>
              <w:jc w:val="both"/>
              <w:rPr>
                <w:rFonts w:ascii="Times New Roman" w:hAnsi="Times New Roman"/>
              </w:rPr>
            </w:pPr>
            <w:r w:rsidRPr="003F6DD5">
              <w:rPr>
                <w:rFonts w:ascii="Times New Roman" w:hAnsi="Times New Roman"/>
              </w:rPr>
              <w:t>II) На втората точка под Разно, претседателот на Советот на општина Гостивар зборуваше за барањата на жителите на населбата Џамиџид.</w:t>
            </w:r>
          </w:p>
          <w:p w:rsidR="003F6DD5" w:rsidRPr="003F6DD5" w:rsidRDefault="003F6DD5" w:rsidP="00925FA7">
            <w:pPr>
              <w:jc w:val="both"/>
              <w:rPr>
                <w:rFonts w:ascii="Times New Roman" w:hAnsi="Times New Roman"/>
              </w:rPr>
            </w:pPr>
            <w:r w:rsidRPr="003F6DD5">
              <w:rPr>
                <w:rFonts w:ascii="Times New Roman" w:hAnsi="Times New Roman"/>
              </w:rPr>
              <w:t>III) На третата точка под Разно, претседателот на Советот на општина Гостивар зборуваше за барањата на жителите на населбите Бањешница и Циглана за изградба на улица која ќе ги поврзе овие две населби.</w:t>
            </w:r>
          </w:p>
          <w:p w:rsidR="003F6DD5" w:rsidRPr="003F6DD5" w:rsidRDefault="003F6DD5" w:rsidP="00925FA7">
            <w:pPr>
              <w:jc w:val="both"/>
              <w:rPr>
                <w:rFonts w:ascii="Times New Roman" w:hAnsi="Times New Roman"/>
              </w:rPr>
            </w:pPr>
            <w:r w:rsidRPr="003F6DD5">
              <w:rPr>
                <w:rFonts w:ascii="Times New Roman" w:hAnsi="Times New Roman"/>
              </w:rPr>
              <w:t xml:space="preserve">IV) На четвртата точка под Разно, претседателот на Советот на општина Гостивар зборуваше за барањето на жителите на населбата Бањешница </w:t>
            </w:r>
            <w:r w:rsidRPr="003F6DD5">
              <w:rPr>
                <w:rFonts w:ascii="Times New Roman" w:hAnsi="Times New Roman"/>
              </w:rPr>
              <w:lastRenderedPageBreak/>
              <w:t>за уредување на реката што поминува низ нивната населба.</w:t>
            </w:r>
          </w:p>
          <w:p w:rsidR="003F6DD5" w:rsidRPr="003F6DD5" w:rsidRDefault="003F6DD5" w:rsidP="00925FA7">
            <w:pPr>
              <w:jc w:val="both"/>
              <w:rPr>
                <w:rFonts w:ascii="Times New Roman" w:hAnsi="Times New Roman"/>
              </w:rPr>
            </w:pPr>
            <w:r w:rsidRPr="003F6DD5">
              <w:rPr>
                <w:rFonts w:ascii="Times New Roman" w:hAnsi="Times New Roman"/>
              </w:rPr>
              <w:t>-Претседателот на Советот на општина Гостивар отвори дискусија по друга точка.</w:t>
            </w:r>
          </w:p>
          <w:p w:rsidR="007509D3" w:rsidRDefault="003F6DD5" w:rsidP="00925FA7">
            <w:pPr>
              <w:jc w:val="both"/>
              <w:rPr>
                <w:rFonts w:ascii="Times New Roman" w:hAnsi="Times New Roman"/>
              </w:rPr>
            </w:pPr>
            <w:r w:rsidRPr="003F6DD5">
              <w:rPr>
                <w:rFonts w:ascii="Times New Roman" w:hAnsi="Times New Roman"/>
              </w:rPr>
              <w:t xml:space="preserve">-За оваа точка од дневниот ред се јави советникот Садри Салиу. </w:t>
            </w:r>
          </w:p>
          <w:p w:rsidR="003F6DD5" w:rsidRPr="003F6DD5" w:rsidRDefault="003F6DD5" w:rsidP="007509D3">
            <w:pPr>
              <w:spacing w:line="360" w:lineRule="auto"/>
              <w:jc w:val="both"/>
              <w:rPr>
                <w:rFonts w:ascii="Times New Roman" w:hAnsi="Times New Roman"/>
              </w:rPr>
            </w:pPr>
            <w:r w:rsidRPr="003F6DD5">
              <w:rPr>
                <w:rFonts w:ascii="Times New Roman" w:hAnsi="Times New Roman"/>
              </w:rPr>
              <w:t>-За збор се јави и советникот Демирали Шаини, кој го покрена прашањето за проблемот со кучињата скитници во село Дебреше и праша кој е надлежен за ова прашање и побара да се преземат мерки за овој проблем.</w:t>
            </w:r>
          </w:p>
          <w:p w:rsidR="00925FA7" w:rsidRPr="003F6DD5" w:rsidRDefault="003F6DD5" w:rsidP="007509D3">
            <w:pPr>
              <w:spacing w:line="360" w:lineRule="auto"/>
              <w:jc w:val="both"/>
              <w:rPr>
                <w:rFonts w:ascii="Times New Roman" w:hAnsi="Times New Roman"/>
              </w:rPr>
            </w:pPr>
            <w:r w:rsidRPr="003F6DD5">
              <w:rPr>
                <w:rFonts w:ascii="Times New Roman" w:hAnsi="Times New Roman"/>
              </w:rPr>
              <w:t>-За збор се јави и советникот Мартин Андоновски, кој го покрена прашањето за проблемот со кучињата скитници.</w:t>
            </w:r>
          </w:p>
          <w:p w:rsidR="003F6DD5" w:rsidRPr="003F6DD5" w:rsidRDefault="003F6DD5" w:rsidP="007509D3">
            <w:pPr>
              <w:jc w:val="both"/>
              <w:rPr>
                <w:rFonts w:ascii="Times New Roman" w:hAnsi="Times New Roman"/>
              </w:rPr>
            </w:pPr>
            <w:r w:rsidRPr="003F6DD5">
              <w:rPr>
                <w:rFonts w:ascii="Times New Roman" w:hAnsi="Times New Roman"/>
              </w:rPr>
              <w:t>Откако дневниот ред беше исцрпен, претседателот на Советот на општина Гостивар, Валдет Џафери, ја затвори 8-та (осма) седница на Советот на општина Гостивар.</w:t>
            </w:r>
          </w:p>
          <w:p w:rsidR="003F6DD5" w:rsidRPr="003F6DD5" w:rsidRDefault="003F6DD5" w:rsidP="003F6DD5">
            <w:pPr>
              <w:rPr>
                <w:rFonts w:ascii="Times New Roman" w:hAnsi="Times New Roman"/>
              </w:rPr>
            </w:pPr>
          </w:p>
          <w:p w:rsidR="003F6DD5" w:rsidRPr="003F6DD5" w:rsidRDefault="003F6DD5" w:rsidP="003F6DD5">
            <w:pPr>
              <w:rPr>
                <w:rFonts w:ascii="Times New Roman" w:hAnsi="Times New Roman"/>
              </w:rPr>
            </w:pPr>
            <w:r w:rsidRPr="003F6DD5">
              <w:rPr>
                <w:rFonts w:ascii="Times New Roman" w:hAnsi="Times New Roman"/>
              </w:rPr>
              <w:t>Записничар: Г.Р.</w:t>
            </w:r>
          </w:p>
          <w:p w:rsidR="003F6DD5" w:rsidRPr="003F6DD5" w:rsidRDefault="003F6DD5" w:rsidP="003F6DD5">
            <w:pPr>
              <w:rPr>
                <w:rFonts w:ascii="Times New Roman" w:hAnsi="Times New Roman"/>
              </w:rPr>
            </w:pPr>
            <w:r w:rsidRPr="003F6DD5">
              <w:rPr>
                <w:rFonts w:ascii="Times New Roman" w:hAnsi="Times New Roman"/>
              </w:rPr>
              <w:t>_____________</w:t>
            </w:r>
          </w:p>
          <w:p w:rsidR="003F6DD5" w:rsidRPr="003F6DD5" w:rsidRDefault="003F6DD5" w:rsidP="003F6DD5">
            <w:pPr>
              <w:spacing w:after="0" w:line="240" w:lineRule="auto"/>
              <w:rPr>
                <w:rFonts w:ascii="Times New Roman" w:hAnsi="Times New Roman"/>
                <w:sz w:val="24"/>
                <w:szCs w:val="24"/>
                <w:lang w:val="en-GB"/>
              </w:rPr>
            </w:pPr>
          </w:p>
        </w:tc>
        <w:tc>
          <w:tcPr>
            <w:tcW w:w="4788" w:type="dxa"/>
          </w:tcPr>
          <w:p w:rsidR="003F6DD5" w:rsidRPr="003F6DD5" w:rsidRDefault="003F6DD5" w:rsidP="003F6DD5">
            <w:pPr>
              <w:spacing w:after="0" w:line="240" w:lineRule="auto"/>
              <w:rPr>
                <w:rFonts w:ascii="Times New Roman" w:hAnsi="Times New Roman"/>
                <w:sz w:val="24"/>
                <w:szCs w:val="24"/>
                <w:lang w:val="en-GB"/>
              </w:rPr>
            </w:pPr>
          </w:p>
        </w:tc>
      </w:tr>
    </w:tbl>
    <w:p w:rsidR="000F64E5" w:rsidRPr="003F6DD5" w:rsidRDefault="000F64E5" w:rsidP="0072730B">
      <w:pPr>
        <w:spacing w:after="0" w:line="240" w:lineRule="auto"/>
        <w:rPr>
          <w:rFonts w:ascii="Times New Roman" w:hAnsi="Times New Roman"/>
          <w:sz w:val="24"/>
          <w:szCs w:val="24"/>
          <w:lang w:val="en-GB"/>
        </w:rPr>
      </w:pPr>
    </w:p>
    <w:p w:rsidR="003F6DD5" w:rsidRDefault="003F6DD5" w:rsidP="003F6DD5">
      <w:pPr>
        <w:spacing w:after="0"/>
        <w:jc w:val="center"/>
        <w:rPr>
          <w:rFonts w:ascii="Times New Roman" w:eastAsia="Times New Roman" w:hAnsi="Times New Roman"/>
          <w:bCs/>
          <w:sz w:val="24"/>
          <w:szCs w:val="24"/>
        </w:rPr>
      </w:pPr>
      <w:r w:rsidRPr="002B0E5C">
        <w:rPr>
          <w:rFonts w:ascii="Times New Roman" w:eastAsia="Times New Roman" w:hAnsi="Times New Roman"/>
          <w:bCs/>
          <w:sz w:val="24"/>
          <w:szCs w:val="24"/>
        </w:rPr>
        <w:t>Kryetari i Kë</w:t>
      </w:r>
      <w:r>
        <w:rPr>
          <w:rFonts w:ascii="Times New Roman" w:eastAsia="Times New Roman" w:hAnsi="Times New Roman"/>
          <w:bCs/>
          <w:sz w:val="24"/>
          <w:szCs w:val="24"/>
        </w:rPr>
        <w:t>shillit të Komunës së Gostivarit</w:t>
      </w:r>
    </w:p>
    <w:p w:rsidR="003F6DD5" w:rsidRDefault="003F6DD5" w:rsidP="003F6DD5">
      <w:pPr>
        <w:spacing w:after="0"/>
        <w:jc w:val="center"/>
        <w:rPr>
          <w:rFonts w:ascii="Times New Roman" w:eastAsia="Times New Roman" w:hAnsi="Times New Roman"/>
          <w:bCs/>
          <w:sz w:val="24"/>
          <w:szCs w:val="24"/>
        </w:rPr>
      </w:pPr>
      <w:r w:rsidRPr="002B0E5C">
        <w:rPr>
          <w:rFonts w:ascii="Times New Roman" w:eastAsia="Times New Roman" w:hAnsi="Times New Roman"/>
          <w:bCs/>
          <w:sz w:val="24"/>
          <w:szCs w:val="24"/>
          <w:lang w:val="mk-MK"/>
        </w:rPr>
        <w:t>Претседател на Советот на Општина Гостивар</w:t>
      </w:r>
    </w:p>
    <w:p w:rsidR="003F6DD5" w:rsidRDefault="003F6DD5" w:rsidP="003F6DD5">
      <w:pPr>
        <w:spacing w:after="0"/>
        <w:jc w:val="center"/>
        <w:rPr>
          <w:rFonts w:ascii="Times New Roman" w:eastAsia="Times New Roman" w:hAnsi="Times New Roman"/>
          <w:b/>
          <w:bCs/>
          <w:sz w:val="24"/>
          <w:szCs w:val="24"/>
        </w:rPr>
      </w:pPr>
      <w:r w:rsidRPr="002B0E5C">
        <w:rPr>
          <w:rFonts w:ascii="Times New Roman" w:eastAsia="Times New Roman" w:hAnsi="Times New Roman"/>
          <w:b/>
          <w:bCs/>
          <w:sz w:val="24"/>
          <w:szCs w:val="24"/>
        </w:rPr>
        <w:t>Valdet Xhaferi</w:t>
      </w:r>
    </w:p>
    <w:p w:rsidR="003F6DD5" w:rsidRDefault="003F6DD5" w:rsidP="003F6DD5">
      <w:pPr>
        <w:spacing w:after="0"/>
        <w:jc w:val="center"/>
        <w:rPr>
          <w:rFonts w:ascii="Times New Roman" w:eastAsia="Times New Roman" w:hAnsi="Times New Roman"/>
          <w:b/>
          <w:bCs/>
          <w:sz w:val="24"/>
          <w:szCs w:val="24"/>
        </w:rPr>
      </w:pPr>
    </w:p>
    <w:p w:rsidR="003F6DD5" w:rsidRPr="00F13464" w:rsidRDefault="003F6DD5" w:rsidP="003F6DD5">
      <w:pPr>
        <w:spacing w:after="0"/>
        <w:jc w:val="center"/>
        <w:rPr>
          <w:rFonts w:ascii="Times New Roman" w:eastAsia="Times New Roman" w:hAnsi="Times New Roman"/>
          <w:bCs/>
          <w:sz w:val="24"/>
          <w:szCs w:val="24"/>
        </w:rPr>
      </w:pPr>
      <w:r w:rsidRPr="002B0E5C">
        <w:rPr>
          <w:rFonts w:ascii="Times New Roman" w:eastAsia="Times New Roman" w:hAnsi="Times New Roman"/>
          <w:b/>
          <w:bCs/>
          <w:sz w:val="24"/>
          <w:szCs w:val="24"/>
          <w:lang w:val="mk-MK"/>
        </w:rPr>
        <w:t>---------------------------------------</w:t>
      </w:r>
    </w:p>
    <w:p w:rsidR="0072730B" w:rsidRPr="003F6DD5" w:rsidRDefault="0072730B" w:rsidP="0072730B">
      <w:pPr>
        <w:spacing w:after="0" w:line="240" w:lineRule="auto"/>
        <w:rPr>
          <w:rFonts w:ascii="Times New Roman" w:hAnsi="Times New Roman"/>
          <w:sz w:val="24"/>
          <w:szCs w:val="24"/>
          <w:lang w:val="en-GB"/>
        </w:rPr>
      </w:pPr>
    </w:p>
    <w:sectPr w:rsidR="0072730B" w:rsidRPr="003F6DD5" w:rsidSect="00FF014D">
      <w:headerReference w:type="default" r:id="rId7"/>
      <w:footerReference w:type="default" r:id="rId8"/>
      <w:pgSz w:w="12240" w:h="15840"/>
      <w:pgMar w:top="739" w:right="1440" w:bottom="1134" w:left="1440"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7EC" w:rsidRDefault="006657EC" w:rsidP="00485C7D">
      <w:pPr>
        <w:spacing w:after="0" w:line="240" w:lineRule="auto"/>
      </w:pPr>
      <w:r>
        <w:separator/>
      </w:r>
    </w:p>
  </w:endnote>
  <w:endnote w:type="continuationSeparator" w:id="0">
    <w:p w:rsidR="006657EC" w:rsidRDefault="006657EC" w:rsidP="0048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560" w:rsidRPr="00FA1FFB" w:rsidRDefault="004B3560" w:rsidP="0022252E">
    <w:pPr>
      <w:pStyle w:val="Footer"/>
      <w:pBdr>
        <w:top w:val="thinThickSmallGap" w:sz="24" w:space="1" w:color="622423"/>
      </w:pBdr>
      <w:rPr>
        <w:sz w:val="18"/>
        <w:szCs w:val="18"/>
      </w:rPr>
    </w:pPr>
    <w:r w:rsidRPr="00FA1FFB">
      <w:rPr>
        <w:sz w:val="18"/>
        <w:szCs w:val="18"/>
      </w:rPr>
      <w:t xml:space="preserve">bul. </w:t>
    </w:r>
    <w:proofErr w:type="gramStart"/>
    <w:r w:rsidRPr="00FA1FFB">
      <w:rPr>
        <w:sz w:val="18"/>
        <w:szCs w:val="18"/>
      </w:rPr>
      <w:t>B.Gjinoski</w:t>
    </w:r>
    <w:proofErr w:type="gramEnd"/>
    <w:r w:rsidRPr="00FA1FFB">
      <w:rPr>
        <w:sz w:val="18"/>
        <w:szCs w:val="18"/>
      </w:rPr>
      <w:t xml:space="preserve"> 61</w:t>
    </w:r>
    <w:r w:rsidR="0022252E">
      <w:rPr>
        <w:sz w:val="18"/>
        <w:szCs w:val="18"/>
      </w:rPr>
      <w:t xml:space="preserve">, </w:t>
    </w:r>
    <w:r w:rsidR="0022252E" w:rsidRPr="00FA1FFB">
      <w:rPr>
        <w:sz w:val="18"/>
        <w:szCs w:val="18"/>
      </w:rPr>
      <w:t>1230 Gostivar, RM</w:t>
    </w:r>
    <w:r w:rsidR="00AE5E4E">
      <w:rPr>
        <w:sz w:val="18"/>
        <w:szCs w:val="18"/>
      </w:rPr>
      <w:t>V</w:t>
    </w:r>
    <w:r w:rsidRPr="00FA1FFB">
      <w:rPr>
        <w:sz w:val="18"/>
        <w:szCs w:val="18"/>
      </w:rPr>
      <w:tab/>
    </w:r>
    <w:r w:rsidRPr="00FA1FFB">
      <w:rPr>
        <w:sz w:val="18"/>
        <w:szCs w:val="18"/>
        <w:lang w:val="mk-MK"/>
      </w:rPr>
      <w:t>бул. Б. Ѓиноски 61</w:t>
    </w:r>
    <w:r w:rsidR="0022252E">
      <w:rPr>
        <w:sz w:val="18"/>
        <w:szCs w:val="18"/>
        <w:lang w:val="en-GB"/>
      </w:rPr>
      <w:t>,</w:t>
    </w:r>
    <w:r w:rsidR="0022252E" w:rsidRPr="00FA1FFB">
      <w:rPr>
        <w:sz w:val="18"/>
        <w:szCs w:val="18"/>
        <w:lang w:val="mk-MK"/>
      </w:rPr>
      <w:t>1230 Гостивар, Р</w:t>
    </w:r>
    <w:r w:rsidR="00AE5E4E">
      <w:rPr>
        <w:sz w:val="18"/>
        <w:szCs w:val="18"/>
        <w:lang w:val="mk-MK"/>
      </w:rPr>
      <w:t>С</w:t>
    </w:r>
    <w:r w:rsidR="0022252E" w:rsidRPr="00FA1FFB">
      <w:rPr>
        <w:sz w:val="18"/>
        <w:szCs w:val="18"/>
        <w:lang w:val="mk-MK"/>
      </w:rPr>
      <w:t>М</w:t>
    </w:r>
    <w:r w:rsidRPr="00FA1FFB">
      <w:rPr>
        <w:sz w:val="18"/>
        <w:szCs w:val="18"/>
      </w:rPr>
      <w:tab/>
      <w:t>bul. B.Ginoski 61</w:t>
    </w:r>
    <w:r w:rsidR="0022252E">
      <w:rPr>
        <w:sz w:val="18"/>
        <w:szCs w:val="18"/>
      </w:rPr>
      <w:t xml:space="preserve">, </w:t>
    </w:r>
    <w:r w:rsidR="0022252E" w:rsidRPr="00FA1FFB">
      <w:rPr>
        <w:sz w:val="18"/>
        <w:szCs w:val="18"/>
      </w:rPr>
      <w:t xml:space="preserve">1230 Gostivar, </w:t>
    </w:r>
    <w:r w:rsidR="00AE5E4E">
      <w:rPr>
        <w:sz w:val="18"/>
        <w:szCs w:val="18"/>
      </w:rPr>
      <w:t>K</w:t>
    </w:r>
    <w:r w:rsidR="0022252E" w:rsidRPr="00FA1FFB">
      <w:rPr>
        <w:sz w:val="18"/>
        <w:szCs w:val="18"/>
      </w:rPr>
      <w:t>MC</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7EC" w:rsidRDefault="006657EC" w:rsidP="00485C7D">
      <w:pPr>
        <w:spacing w:after="0" w:line="240" w:lineRule="auto"/>
      </w:pPr>
      <w:r>
        <w:separator/>
      </w:r>
    </w:p>
  </w:footnote>
  <w:footnote w:type="continuationSeparator" w:id="0">
    <w:p w:rsidR="006657EC" w:rsidRDefault="006657EC" w:rsidP="00485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thickThinSmallGap" w:sz="24" w:space="0" w:color="auto"/>
      </w:tblBorders>
      <w:tblLook w:val="04A0" w:firstRow="1" w:lastRow="0" w:firstColumn="1" w:lastColumn="0" w:noHBand="0" w:noVBand="1"/>
    </w:tblPr>
    <w:tblGrid>
      <w:gridCol w:w="3121"/>
      <w:gridCol w:w="3099"/>
      <w:gridCol w:w="3140"/>
    </w:tblGrid>
    <w:tr w:rsidR="004B3560" w:rsidRPr="00320650" w:rsidTr="00FB5797">
      <w:tc>
        <w:tcPr>
          <w:tcW w:w="3192" w:type="dxa"/>
        </w:tcPr>
        <w:p w:rsidR="004B3560" w:rsidRPr="00320650" w:rsidRDefault="004B3560" w:rsidP="00225413">
          <w:pPr>
            <w:pStyle w:val="Header"/>
            <w:spacing w:after="60"/>
            <w:rPr>
              <w:rFonts w:ascii="Times New Roman" w:hAnsi="Times New Roman"/>
              <w:sz w:val="24"/>
              <w:szCs w:val="24"/>
            </w:rPr>
          </w:pPr>
          <w:r w:rsidRPr="00320650">
            <w:rPr>
              <w:rFonts w:ascii="Times New Roman" w:hAnsi="Times New Roman"/>
              <w:sz w:val="24"/>
              <w:szCs w:val="24"/>
            </w:rPr>
            <w:t>KOMUNA E GOSTIVARIT</w:t>
          </w:r>
        </w:p>
        <w:p w:rsidR="004B3560" w:rsidRPr="00320650" w:rsidRDefault="004B3560" w:rsidP="00225413">
          <w:pPr>
            <w:pStyle w:val="Header"/>
            <w:spacing w:after="60"/>
            <w:rPr>
              <w:rFonts w:ascii="Times New Roman" w:hAnsi="Times New Roman"/>
              <w:sz w:val="24"/>
              <w:szCs w:val="24"/>
            </w:rPr>
          </w:pPr>
          <w:r w:rsidRPr="00320650">
            <w:rPr>
              <w:rFonts w:ascii="Times New Roman" w:hAnsi="Times New Roman"/>
              <w:sz w:val="24"/>
              <w:szCs w:val="24"/>
            </w:rPr>
            <w:t>ОПШТИНА ГОСТИВАР</w:t>
          </w:r>
        </w:p>
        <w:p w:rsidR="004B3560" w:rsidRPr="00320650" w:rsidRDefault="004B3560" w:rsidP="00225413">
          <w:pPr>
            <w:pStyle w:val="Header"/>
            <w:spacing w:after="60"/>
            <w:rPr>
              <w:rFonts w:ascii="Times New Roman" w:hAnsi="Times New Roman"/>
            </w:rPr>
          </w:pPr>
          <w:r w:rsidRPr="00320650">
            <w:rPr>
              <w:rFonts w:ascii="Times New Roman" w:hAnsi="Times New Roman"/>
              <w:sz w:val="24"/>
              <w:szCs w:val="24"/>
            </w:rPr>
            <w:t>GOSTİVAR BELEDİYESİ</w:t>
          </w:r>
        </w:p>
      </w:tc>
      <w:tc>
        <w:tcPr>
          <w:tcW w:w="3192" w:type="dxa"/>
        </w:tcPr>
        <w:p w:rsidR="004B3560" w:rsidRPr="00320650" w:rsidRDefault="00E27E91" w:rsidP="00FB5797">
          <w:pPr>
            <w:pStyle w:val="Header"/>
            <w:spacing w:line="276" w:lineRule="auto"/>
            <w:jc w:val="center"/>
            <w:rPr>
              <w:rFonts w:ascii="Times New Roman" w:hAnsi="Times New Roman"/>
            </w:rPr>
          </w:pPr>
          <w:r w:rsidRPr="00320650">
            <w:rPr>
              <w:rFonts w:ascii="Times New Roman" w:hAnsi="Times New Roman"/>
              <w:noProof/>
            </w:rPr>
            <w:drawing>
              <wp:anchor distT="0" distB="0" distL="114300" distR="114300" simplePos="0" relativeHeight="251658240" behindDoc="0" locked="0" layoutInCell="1" allowOverlap="1">
                <wp:simplePos x="0" y="0"/>
                <wp:positionH relativeFrom="column">
                  <wp:posOffset>611505</wp:posOffset>
                </wp:positionH>
                <wp:positionV relativeFrom="page">
                  <wp:posOffset>0</wp:posOffset>
                </wp:positionV>
                <wp:extent cx="600710" cy="752475"/>
                <wp:effectExtent l="0" t="0" r="8890" b="9525"/>
                <wp:wrapThrough wrapText="bothSides">
                  <wp:wrapPolygon edited="0">
                    <wp:start x="0" y="0"/>
                    <wp:lineTo x="0" y="21327"/>
                    <wp:lineTo x="21235" y="21327"/>
                    <wp:lineTo x="2123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0710" cy="752475"/>
                        </a:xfrm>
                        <a:prstGeom prst="rect">
                          <a:avLst/>
                        </a:prstGeom>
                      </pic:spPr>
                    </pic:pic>
                  </a:graphicData>
                </a:graphic>
              </wp:anchor>
            </w:drawing>
          </w:r>
        </w:p>
      </w:tc>
      <w:tc>
        <w:tcPr>
          <w:tcW w:w="3192" w:type="dxa"/>
        </w:tcPr>
        <w:p w:rsidR="004B3560" w:rsidRPr="00320650" w:rsidRDefault="004B3560" w:rsidP="00FB5797">
          <w:pPr>
            <w:pStyle w:val="Header"/>
            <w:jc w:val="right"/>
            <w:rPr>
              <w:rFonts w:ascii="Times New Roman" w:hAnsi="Times New Roman"/>
              <w:sz w:val="20"/>
              <w:szCs w:val="20"/>
            </w:rPr>
          </w:pPr>
          <w:r w:rsidRPr="00320650">
            <w:rPr>
              <w:rFonts w:ascii="Times New Roman" w:hAnsi="Times New Roman"/>
              <w:sz w:val="20"/>
              <w:szCs w:val="20"/>
            </w:rPr>
            <w:t>www.gostivari.gov.mk</w:t>
          </w:r>
        </w:p>
        <w:p w:rsidR="004B3560" w:rsidRPr="00320650" w:rsidRDefault="004B3560" w:rsidP="00FB5797">
          <w:pPr>
            <w:pStyle w:val="Header"/>
            <w:jc w:val="right"/>
            <w:rPr>
              <w:rFonts w:ascii="Times New Roman" w:hAnsi="Times New Roman"/>
              <w:sz w:val="20"/>
              <w:szCs w:val="20"/>
            </w:rPr>
          </w:pPr>
          <w:r w:rsidRPr="00320650">
            <w:rPr>
              <w:rFonts w:ascii="Times New Roman" w:hAnsi="Times New Roman"/>
              <w:sz w:val="20"/>
              <w:szCs w:val="20"/>
            </w:rPr>
            <w:t>info@gostivari.gov.mk</w:t>
          </w:r>
        </w:p>
        <w:p w:rsidR="004B3560" w:rsidRPr="00320650" w:rsidRDefault="004B3560" w:rsidP="00FB5797">
          <w:pPr>
            <w:pStyle w:val="Header"/>
            <w:spacing w:line="276" w:lineRule="auto"/>
            <w:jc w:val="right"/>
            <w:rPr>
              <w:rFonts w:ascii="Times New Roman" w:hAnsi="Times New Roman"/>
              <w:sz w:val="20"/>
              <w:szCs w:val="20"/>
            </w:rPr>
          </w:pPr>
          <w:r w:rsidRPr="00320650">
            <w:rPr>
              <w:rFonts w:ascii="Times New Roman" w:hAnsi="Times New Roman"/>
              <w:sz w:val="20"/>
              <w:szCs w:val="20"/>
            </w:rPr>
            <w:t>tel. +389 (0) 42 213 511</w:t>
          </w:r>
        </w:p>
        <w:p w:rsidR="004B3560" w:rsidRPr="00320650" w:rsidRDefault="004B3560" w:rsidP="00FB5797">
          <w:pPr>
            <w:pStyle w:val="Header"/>
            <w:spacing w:line="276" w:lineRule="auto"/>
            <w:jc w:val="right"/>
            <w:rPr>
              <w:rFonts w:ascii="Times New Roman" w:hAnsi="Times New Roman"/>
            </w:rPr>
          </w:pPr>
          <w:r w:rsidRPr="00320650">
            <w:rPr>
              <w:rFonts w:ascii="Times New Roman" w:hAnsi="Times New Roman"/>
              <w:sz w:val="20"/>
              <w:szCs w:val="20"/>
            </w:rPr>
            <w:t>fax. +389 (0) 42 214 406</w:t>
          </w:r>
        </w:p>
      </w:tc>
    </w:tr>
  </w:tbl>
  <w:p w:rsidR="00485C7D" w:rsidRPr="00320650" w:rsidRDefault="00485C7D">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C5AF8"/>
    <w:multiLevelType w:val="hybridMultilevel"/>
    <w:tmpl w:val="139C9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DC46EB"/>
    <w:multiLevelType w:val="hybridMultilevel"/>
    <w:tmpl w:val="4ABCA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attachedTemplate r:id="rId1"/>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D5"/>
    <w:rsid w:val="00097D98"/>
    <w:rsid w:val="000B505A"/>
    <w:rsid w:val="000F64E5"/>
    <w:rsid w:val="00111654"/>
    <w:rsid w:val="001746DD"/>
    <w:rsid w:val="00196167"/>
    <w:rsid w:val="002056C5"/>
    <w:rsid w:val="0022252E"/>
    <w:rsid w:val="00225413"/>
    <w:rsid w:val="002D2CB7"/>
    <w:rsid w:val="002E5DF3"/>
    <w:rsid w:val="00305CE7"/>
    <w:rsid w:val="00320650"/>
    <w:rsid w:val="00386CFB"/>
    <w:rsid w:val="003F6DD5"/>
    <w:rsid w:val="00485C7D"/>
    <w:rsid w:val="004B3560"/>
    <w:rsid w:val="004B4CC9"/>
    <w:rsid w:val="004E56D1"/>
    <w:rsid w:val="0054419B"/>
    <w:rsid w:val="005B765F"/>
    <w:rsid w:val="005E27B2"/>
    <w:rsid w:val="00612DFC"/>
    <w:rsid w:val="006657EC"/>
    <w:rsid w:val="00720FFD"/>
    <w:rsid w:val="0072730B"/>
    <w:rsid w:val="007509D3"/>
    <w:rsid w:val="00751615"/>
    <w:rsid w:val="0075342E"/>
    <w:rsid w:val="007738A0"/>
    <w:rsid w:val="00781DF2"/>
    <w:rsid w:val="007E6B57"/>
    <w:rsid w:val="007F30AE"/>
    <w:rsid w:val="00875D5F"/>
    <w:rsid w:val="00925FA7"/>
    <w:rsid w:val="009969BC"/>
    <w:rsid w:val="009D7E7E"/>
    <w:rsid w:val="009F3438"/>
    <w:rsid w:val="00A64991"/>
    <w:rsid w:val="00AE5E4E"/>
    <w:rsid w:val="00BD5EBA"/>
    <w:rsid w:val="00C41A95"/>
    <w:rsid w:val="00D42B3F"/>
    <w:rsid w:val="00D60F1D"/>
    <w:rsid w:val="00D83792"/>
    <w:rsid w:val="00D87446"/>
    <w:rsid w:val="00E27E91"/>
    <w:rsid w:val="00E404F0"/>
    <w:rsid w:val="00E670E7"/>
    <w:rsid w:val="00F6161F"/>
    <w:rsid w:val="00FA1FFB"/>
    <w:rsid w:val="00FB5797"/>
    <w:rsid w:val="00FC509B"/>
    <w:rsid w:val="00FF01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CE152"/>
  <w15:docId w15:val="{BCB563E1-F556-4002-BBBF-8FDF35B5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654"/>
    <w:pPr>
      <w:spacing w:after="200" w:line="276" w:lineRule="auto"/>
    </w:pPr>
    <w:rPr>
      <w:sz w:val="22"/>
      <w:szCs w:val="22"/>
    </w:rPr>
  </w:style>
  <w:style w:type="paragraph" w:styleId="Heading5">
    <w:name w:val="heading 5"/>
    <w:basedOn w:val="Normal"/>
    <w:next w:val="Normal"/>
    <w:link w:val="Heading5Char"/>
    <w:uiPriority w:val="9"/>
    <w:semiHidden/>
    <w:unhideWhenUsed/>
    <w:qFormat/>
    <w:rsid w:val="003F6DD5"/>
    <w:pPr>
      <w:keepNext/>
      <w:keepLines/>
      <w:spacing w:before="40" w:after="0" w:line="259"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7D"/>
  </w:style>
  <w:style w:type="paragraph" w:styleId="Footer">
    <w:name w:val="footer"/>
    <w:basedOn w:val="Normal"/>
    <w:link w:val="FooterChar"/>
    <w:uiPriority w:val="99"/>
    <w:unhideWhenUsed/>
    <w:rsid w:val="00485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7D"/>
  </w:style>
  <w:style w:type="paragraph" w:styleId="BalloonText">
    <w:name w:val="Balloon Text"/>
    <w:basedOn w:val="Normal"/>
    <w:link w:val="BalloonTextChar"/>
    <w:uiPriority w:val="99"/>
    <w:semiHidden/>
    <w:unhideWhenUsed/>
    <w:rsid w:val="00485C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C7D"/>
    <w:rPr>
      <w:rFonts w:ascii="Tahoma" w:hAnsi="Tahoma" w:cs="Tahoma"/>
      <w:sz w:val="16"/>
      <w:szCs w:val="16"/>
    </w:rPr>
  </w:style>
  <w:style w:type="table" w:styleId="TableGrid">
    <w:name w:val="Table Grid"/>
    <w:basedOn w:val="TableNormal"/>
    <w:uiPriority w:val="59"/>
    <w:rsid w:val="00485C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uiPriority w:val="9"/>
    <w:semiHidden/>
    <w:rsid w:val="003F6DD5"/>
    <w:rPr>
      <w:rFonts w:asciiTheme="majorHAnsi" w:eastAsiaTheme="majorEastAsia" w:hAnsiTheme="majorHAnsi" w:cstheme="majorBidi"/>
      <w:color w:val="365F91" w:themeColor="accent1" w:themeShade="BF"/>
      <w:sz w:val="22"/>
      <w:szCs w:val="22"/>
    </w:rPr>
  </w:style>
  <w:style w:type="paragraph" w:styleId="ListParagraph">
    <w:name w:val="List Paragraph"/>
    <w:basedOn w:val="Normal"/>
    <w:uiPriority w:val="34"/>
    <w:qFormat/>
    <w:rsid w:val="003F6DD5"/>
    <w:pPr>
      <w:suppressAutoHyphens/>
      <w:spacing w:after="0" w:line="240" w:lineRule="auto"/>
      <w:ind w:left="720"/>
    </w:pPr>
    <w:rPr>
      <w:rFonts w:ascii="Times New Roman" w:eastAsia="Times New Roman" w:hAnsi="Times New Roman"/>
      <w:color w:val="00000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20E\Desktop\Komuna_GV_nenshkri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Komuna_GV_nenshkrim</Template>
  <TotalTime>9</TotalTime>
  <Pages>14</Pages>
  <Words>4872</Words>
  <Characters>27774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E</dc:creator>
  <cp:lastModifiedBy>Diana E</cp:lastModifiedBy>
  <cp:revision>4</cp:revision>
  <cp:lastPrinted>2026-06-18T08:41:00Z</cp:lastPrinted>
  <dcterms:created xsi:type="dcterms:W3CDTF">2026-07-17T09:42:00Z</dcterms:created>
  <dcterms:modified xsi:type="dcterms:W3CDTF">2026-10-02T09:36:00Z</dcterms:modified>
</cp:coreProperties>
</file>